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01"/>
        <w:gridCol w:w="7130"/>
        <w:gridCol w:w="1115"/>
      </w:tblGrid>
      <w:tr w:rsidR="005854DB" w:rsidRPr="00B74300" w14:paraId="4947EC8C" w14:textId="77777777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p w14:paraId="57E36288" w14:textId="58916003" w:rsidR="005854DB" w:rsidRPr="002D1850" w:rsidRDefault="00000000" w:rsidP="005854DB">
            <w:pPr>
              <w:pStyle w:val="Titre"/>
              <w:rPr>
                <w:noProof/>
                <w:color w:val="C00000"/>
              </w:rPr>
            </w:pPr>
            <w:sdt>
              <w:sdtPr>
                <w:rPr>
                  <w:noProof/>
                  <w:color w:val="C00000"/>
                </w:rPr>
                <w:alias w:val="Titre"/>
                <w:tag w:val=""/>
                <w:id w:val="2016188051"/>
                <w:placeholder>
                  <w:docPart w:val="95998FCF725642E0AB07E37C7958867B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Content>
                <w:r w:rsidR="00B6264C" w:rsidRPr="002D1850">
                  <w:rPr>
                    <w:noProof/>
                    <w:color w:val="C00000"/>
                  </w:rPr>
                  <w:t>ACADEMIE EQU’HYPNOSE</w:t>
                </w:r>
              </w:sdtContent>
            </w:sdt>
          </w:p>
        </w:tc>
      </w:tr>
      <w:tr w:rsidR="005854DB" w:rsidRPr="00B74300" w14:paraId="178B63E4" w14:textId="77777777" w:rsidTr="005854DB">
        <w:trPr>
          <w:trHeight w:val="144"/>
        </w:trPr>
        <w:tc>
          <w:tcPr>
            <w:tcW w:w="1440" w:type="dxa"/>
            <w:shd w:val="clear" w:color="auto" w:fill="auto"/>
          </w:tcPr>
          <w:p w14:paraId="674A9B56" w14:textId="77777777" w:rsidR="005854DB" w:rsidRPr="00B74300" w:rsidRDefault="005854DB" w:rsidP="00794847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14:paraId="34362256" w14:textId="77777777" w:rsidR="005854DB" w:rsidRPr="002D1850" w:rsidRDefault="005854DB" w:rsidP="00794847">
            <w:pPr>
              <w:spacing w:before="0" w:after="0"/>
              <w:rPr>
                <w:noProof/>
                <w:color w:val="C00000"/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14:paraId="1BD00CE5" w14:textId="77777777" w:rsidR="005854DB" w:rsidRPr="00B74300" w:rsidRDefault="005854DB" w:rsidP="00794847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</w:tr>
      <w:tr w:rsidR="005854DB" w:rsidRPr="00B74300" w14:paraId="350A7B6F" w14:textId="77777777" w:rsidTr="00A67285">
        <w:trPr>
          <w:trHeight w:val="1332"/>
        </w:trPr>
        <w:tc>
          <w:tcPr>
            <w:tcW w:w="9350" w:type="dxa"/>
            <w:gridSpan w:val="3"/>
            <w:shd w:val="clear" w:color="auto" w:fill="auto"/>
          </w:tcPr>
          <w:sdt>
            <w:sdtPr>
              <w:rPr>
                <w:noProof/>
                <w:color w:val="C00000"/>
              </w:rPr>
              <w:alias w:val="Sous-titre"/>
              <w:tag w:val=""/>
              <w:id w:val="1073854703"/>
              <w:placeholder>
                <w:docPart w:val="AC74DD4275F44DF592DAC313C1B29598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Content>
              <w:p w14:paraId="5983EC3B" w14:textId="26619CEA" w:rsidR="005854DB" w:rsidRPr="002D1850" w:rsidRDefault="00BD6FF7" w:rsidP="005854DB">
                <w:pPr>
                  <w:pStyle w:val="Sous-titre"/>
                  <w:rPr>
                    <w:noProof/>
                    <w:color w:val="C00000"/>
                  </w:rPr>
                </w:pPr>
                <w:r>
                  <w:rPr>
                    <w:noProof/>
                    <w:color w:val="C00000"/>
                  </w:rPr>
                  <w:t>Devenez Coach en Equ’hypnose</w:t>
                </w:r>
              </w:p>
            </w:sdtContent>
          </w:sdt>
        </w:tc>
      </w:tr>
    </w:tbl>
    <w:p w14:paraId="5E65EDB9" w14:textId="7100B9BD" w:rsidR="009355C2" w:rsidRPr="00AD282C" w:rsidRDefault="00B6264C" w:rsidP="00AD282C">
      <w:pPr>
        <w:pStyle w:val="Titre1"/>
        <w:rPr>
          <w:noProof/>
          <w:color w:val="C00000"/>
        </w:rPr>
      </w:pPr>
      <w:r w:rsidRPr="002D1850">
        <w:rPr>
          <w:noProof/>
          <w:color w:val="C00000"/>
        </w:rPr>
        <w:t>Livret d’accueil</w:t>
      </w:r>
    </w:p>
    <w:tbl>
      <w:tblPr>
        <w:tblpPr w:leftFromText="141" w:rightFromText="141" w:vertAnchor="text" w:tblpXSpec="center" w:tblpY="1"/>
        <w:tblOverlap w:val="never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8506"/>
      </w:tblGrid>
      <w:tr w:rsidR="00B6264C" w:rsidRPr="00F54989" w14:paraId="2584B545" w14:textId="77777777" w:rsidTr="00B6264C">
        <w:trPr>
          <w:trHeight w:val="16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62101" w14:textId="77777777" w:rsidR="00B6264C" w:rsidRPr="00F54989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F54989">
              <w:rPr>
                <w:rFonts w:cstheme="minorHAnsi"/>
                <w:b/>
                <w:color w:val="000000" w:themeColor="text1"/>
              </w:rPr>
              <w:t xml:space="preserve">Public 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D06A6" w14:textId="08AF6F02" w:rsidR="00B6264C" w:rsidRPr="003B24DB" w:rsidRDefault="00B6264C" w:rsidP="003B24DB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Professionnels du domaine équin</w:t>
            </w:r>
            <w:r w:rsidR="00BD6FF7"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 et professionnel(le)s de l’accompagnement dans les domaines de la santé, du sport, de l’encadrement, de l’éducation, du commerce ainsi que toute personne au contact d’un public.</w:t>
            </w:r>
          </w:p>
        </w:tc>
      </w:tr>
      <w:tr w:rsidR="00B6264C" w:rsidRPr="00F54989" w14:paraId="3A38F2CC" w14:textId="77777777" w:rsidTr="00B6264C">
        <w:trPr>
          <w:trHeight w:val="16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ADCEC" w14:textId="77777777" w:rsidR="00B6264C" w:rsidRPr="00F54989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DC0509">
              <w:rPr>
                <w:rFonts w:cstheme="minorHAnsi"/>
                <w:b/>
                <w:color w:val="000000" w:themeColor="text1"/>
              </w:rPr>
              <w:t>Prérequis</w:t>
            </w:r>
          </w:p>
        </w:tc>
        <w:tc>
          <w:tcPr>
            <w:tcW w:w="85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A472A" w14:textId="77777777" w:rsidR="00B6264C" w:rsidRPr="003B24DB" w:rsidRDefault="00B6264C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Aucun</w:t>
            </w:r>
          </w:p>
        </w:tc>
      </w:tr>
      <w:tr w:rsidR="00B6264C" w:rsidRPr="00F54989" w14:paraId="7C33BB62" w14:textId="77777777" w:rsidTr="00B6264C">
        <w:trPr>
          <w:trHeight w:val="16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73C19" w14:textId="77777777" w:rsidR="00B6264C" w:rsidRPr="00F54989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Disposition pratique</w:t>
            </w:r>
          </w:p>
        </w:tc>
        <w:tc>
          <w:tcPr>
            <w:tcW w:w="85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96991" w14:textId="4C1D916A" w:rsidR="00B6264C" w:rsidRPr="003B24DB" w:rsidRDefault="00B6264C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Effectif </w:t>
            </w:r>
            <w:r w:rsidR="00BD6FF7" w:rsidRPr="003B24D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minimum : 3 participants / </w:t>
            </w:r>
            <w:r w:rsidRPr="003B24D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maximum : 10 participants</w:t>
            </w:r>
          </w:p>
        </w:tc>
      </w:tr>
      <w:tr w:rsidR="00B6264C" w:rsidRPr="00F54989" w14:paraId="3CAE5194" w14:textId="77777777" w:rsidTr="00B6264C">
        <w:trPr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8AB64" w14:textId="77777777" w:rsidR="00B6264C" w:rsidRPr="00F54989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822AD7">
              <w:rPr>
                <w:rFonts w:cstheme="minorHAnsi"/>
                <w:b/>
                <w:color w:val="000000" w:themeColor="text1"/>
              </w:rPr>
              <w:t>Modalités et délai d’accès</w:t>
            </w:r>
            <w:r w:rsidRPr="00F54989">
              <w:rPr>
                <w:rFonts w:cstheme="minorHAnsi"/>
                <w:b/>
                <w:color w:val="000000" w:themeColor="text1"/>
              </w:rPr>
              <w:t xml:space="preserve"> 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674A1" w14:textId="77777777" w:rsidR="00360A5C" w:rsidRPr="00360A5C" w:rsidRDefault="00360A5C" w:rsidP="00360A5C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360A5C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Nous échangeons autour de votre projet par téléphone et/ou par mail : </w:t>
            </w:r>
          </w:p>
          <w:p w14:paraId="5E750EE4" w14:textId="77777777" w:rsidR="00360A5C" w:rsidRPr="00360A5C" w:rsidRDefault="00360A5C" w:rsidP="00360A5C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360A5C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Contact : Julia PARDON 06.22.94.13.56. </w:t>
            </w:r>
            <w:hyperlink r:id="rId11" w:history="1">
              <w:r w:rsidRPr="00360A5C">
                <w:rPr>
                  <w:rStyle w:val="Lienhypertexte"/>
                  <w:rFonts w:eastAsiaTheme="minorHAnsi" w:cstheme="minorHAnsi"/>
                  <w:color w:val="808080" w:themeColor="background1" w:themeShade="80"/>
                  <w:sz w:val="20"/>
                  <w:szCs w:val="20"/>
                </w:rPr>
                <w:t>julia.pardon.hypnose@gmail.com</w:t>
              </w:r>
            </w:hyperlink>
            <w:r w:rsidRPr="00360A5C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. </w:t>
            </w:r>
          </w:p>
          <w:p w14:paraId="4BC928D4" w14:textId="77777777" w:rsidR="00360A5C" w:rsidRPr="00360A5C" w:rsidRDefault="00360A5C" w:rsidP="00360A5C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360A5C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Réponse sous 48h. </w:t>
            </w:r>
          </w:p>
          <w:p w14:paraId="7F302B59" w14:textId="77777777" w:rsidR="00360A5C" w:rsidRPr="00360A5C" w:rsidRDefault="00360A5C" w:rsidP="00360A5C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360A5C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A l’issue de cet entretien, vous recevrez le bulletin d’inscription par mail avec les modalités suivantes en sus : conditions générales de vente, règlement intérieur, contrat et annexes associées à la formation. </w:t>
            </w:r>
          </w:p>
          <w:p w14:paraId="1661B01F" w14:textId="75FBE978" w:rsidR="00BD6FF7" w:rsidRPr="003B24DB" w:rsidRDefault="00360A5C" w:rsidP="00360A5C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360A5C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Clôture des inscriptions : 15 jours avant le début de la formation.</w:t>
            </w:r>
          </w:p>
        </w:tc>
      </w:tr>
      <w:tr w:rsidR="00B6264C" w:rsidRPr="00F54989" w14:paraId="54BEAEAD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7D13" w14:textId="77777777" w:rsidR="00B6264C" w:rsidRPr="00F54989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F54989">
              <w:rPr>
                <w:rFonts w:cstheme="minorHAnsi"/>
                <w:b/>
                <w:color w:val="000000" w:themeColor="text1"/>
              </w:rPr>
              <w:t>Présentation générale</w:t>
            </w:r>
          </w:p>
          <w:p w14:paraId="70D7015D" w14:textId="77777777" w:rsidR="00B6264C" w:rsidRPr="00F54989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F54989">
              <w:rPr>
                <w:rFonts w:cstheme="minorHAnsi"/>
                <w:b/>
                <w:color w:val="000000" w:themeColor="text1"/>
                <w:sz w:val="16"/>
              </w:rPr>
              <w:t>(problématique, intérêt)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D41D5" w14:textId="77777777" w:rsidR="00BD6FF7" w:rsidRPr="003B24DB" w:rsidRDefault="00BD6FF7" w:rsidP="000258B2">
            <w:pPr>
              <w:jc w:val="both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80% de la performance est liée au mental or, rares sont les formations qui permettent au futur enseignants d’avoir des solutions aux blocages émotionnels. Cependant, le cheval réagissant à celles de son cavalier, le duo peut se mettre facilement en danger. Le cavalier passe souvent à côté de sa passion à cause de son mental. </w:t>
            </w:r>
          </w:p>
          <w:p w14:paraId="062501B2" w14:textId="00FF5284" w:rsidR="00B6264C" w:rsidRPr="003B24DB" w:rsidRDefault="00BD6FF7" w:rsidP="000258B2">
            <w:pPr>
              <w:jc w:val="both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Se former à l’hypnose rapide dédiée aux cavaliers, permet alors à l’enseignant d’avancer dans son travail avec son sportif. Cette technique est aussi un outils supplémentaire pour tout professionnel du milieu équin qui souhaite offrir de nouveaux services.</w:t>
            </w:r>
          </w:p>
        </w:tc>
      </w:tr>
      <w:tr w:rsidR="00B6264C" w:rsidRPr="00F54989" w14:paraId="6682ECD9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018B6" w14:textId="77777777" w:rsidR="00B6264C" w:rsidRPr="00F54989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822AD7">
              <w:rPr>
                <w:rFonts w:cstheme="minorHAnsi"/>
                <w:b/>
                <w:color w:val="000000" w:themeColor="text1"/>
              </w:rPr>
              <w:t>Objectifs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0CD3D" w14:textId="77777777" w:rsidR="00B6264C" w:rsidRPr="003B24DB" w:rsidRDefault="00B6264C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eastAsiaTheme="minorHAnsi" w:cstheme="minorHAnsi"/>
                <w:b/>
                <w:i/>
                <w:color w:val="808080" w:themeColor="background1" w:themeShade="80"/>
                <w:sz w:val="20"/>
                <w:szCs w:val="20"/>
              </w:rPr>
              <w:t>Objectif général :</w:t>
            </w:r>
          </w:p>
          <w:p w14:paraId="2563D6E0" w14:textId="56B5A71A" w:rsidR="00B6264C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Utiliser les différents outils d’hypnose rapide, afin d’être capable d’accompagner un cavalier ou un groupe de cavaliers vers la réalisation d’un ou plusieurs objectifs.</w:t>
            </w:r>
          </w:p>
          <w:p w14:paraId="02370E65" w14:textId="77777777" w:rsidR="00B6264C" w:rsidRPr="003B24DB" w:rsidRDefault="00B6264C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eastAsiaTheme="minorHAnsi" w:cstheme="minorHAnsi"/>
                <w:b/>
                <w:i/>
                <w:color w:val="808080" w:themeColor="background1" w:themeShade="80"/>
                <w:sz w:val="20"/>
                <w:szCs w:val="20"/>
              </w:rPr>
              <w:t xml:space="preserve">Objectifs pédagogiques : </w:t>
            </w:r>
          </w:p>
          <w:p w14:paraId="41C6AA76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• Être capable d’analyser une ou plusieurs problématiques afin de déterminer un</w:t>
            </w:r>
          </w:p>
          <w:p w14:paraId="7D864A54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ou plusieurs objectifs.</w:t>
            </w:r>
          </w:p>
          <w:p w14:paraId="23DE7413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• Être capable de mettre en place une stratégie adaptée au cavalier individuel ou au groupe.</w:t>
            </w:r>
          </w:p>
          <w:p w14:paraId="2817C49C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• Être capable d’utiliser les différentes techniques de communication</w:t>
            </w:r>
          </w:p>
          <w:p w14:paraId="32DE67FE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• Être capable de mettre un cavalier ou un groupe de cavaliers en état hypnotique.</w:t>
            </w:r>
          </w:p>
          <w:p w14:paraId="49D75FCC" w14:textId="5C10EDEF" w:rsidR="00B6264C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• Elaborer des critères de réalisation et de réussite de l’objectif.</w:t>
            </w:r>
          </w:p>
        </w:tc>
      </w:tr>
      <w:tr w:rsidR="00B6264C" w:rsidRPr="00F54989" w14:paraId="5B3AAFB4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53592" w14:textId="77777777" w:rsidR="00B6264C" w:rsidRPr="00F54989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F54989">
              <w:rPr>
                <w:rFonts w:cstheme="minorHAnsi"/>
                <w:b/>
                <w:color w:val="000000" w:themeColor="text1"/>
              </w:rPr>
              <w:lastRenderedPageBreak/>
              <w:t>Contenu de la formation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A2419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JOUR 1</w:t>
            </w:r>
          </w:p>
          <w:p w14:paraId="16C79120" w14:textId="77777777" w:rsidR="00BD6FF7" w:rsidRPr="003B24DB" w:rsidRDefault="00BD6FF7" w:rsidP="00BD6FF7">
            <w:pPr>
              <w:pStyle w:val="Paragraphedeliste"/>
              <w:numPr>
                <w:ilvl w:val="0"/>
                <w:numId w:val="50"/>
              </w:numPr>
              <w:spacing w:before="0" w:after="160"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Présentation des outils pédagogiques </w:t>
            </w:r>
          </w:p>
          <w:p w14:paraId="01173B64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Temps de présentation individuelle (9h30/10h30)</w:t>
            </w:r>
          </w:p>
          <w:p w14:paraId="734E18BB" w14:textId="0A266D5E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Définition de l’hypnose (10h30/11h</w:t>
            </w:r>
            <w:r w:rsidR="005E1C94">
              <w:rPr>
                <w:rFonts w:cstheme="minorHAnsi"/>
                <w:color w:val="808080" w:themeColor="background1" w:themeShade="80"/>
                <w:sz w:val="20"/>
                <w:szCs w:val="20"/>
              </w:rPr>
              <w:t>30</w:t>
            </w: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)</w:t>
            </w:r>
          </w:p>
          <w:p w14:paraId="28535D17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Définition de l’Equ’hypnose (11h30-12h00)</w:t>
            </w:r>
          </w:p>
          <w:p w14:paraId="2126F128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Définition de la PNL (12h00-12h30)</w:t>
            </w:r>
          </w:p>
          <w:p w14:paraId="6DFE4F0A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Déjeuner (12h30/14h30)</w:t>
            </w:r>
          </w:p>
          <w:p w14:paraId="502B25B9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Différents types de communication (14h30/15h30)</w:t>
            </w:r>
          </w:p>
          <w:p w14:paraId="2253040C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Structure d’une séance (15h30/16h15)</w:t>
            </w:r>
          </w:p>
          <w:p w14:paraId="53F3964B" w14:textId="3EF357CF" w:rsidR="00BD6FF7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Pratique à pied (16h</w:t>
            </w:r>
            <w:r w:rsidR="00C14062">
              <w:rPr>
                <w:rFonts w:cstheme="minorHAnsi"/>
                <w:color w:val="808080" w:themeColor="background1" w:themeShade="80"/>
                <w:sz w:val="20"/>
                <w:szCs w:val="20"/>
              </w:rPr>
              <w:t>15</w:t>
            </w: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 – 1</w:t>
            </w:r>
            <w:r w:rsidR="00C14062">
              <w:rPr>
                <w:rFonts w:cstheme="minorHAnsi"/>
                <w:color w:val="808080" w:themeColor="background1" w:themeShade="80"/>
                <w:sz w:val="20"/>
                <w:szCs w:val="20"/>
              </w:rPr>
              <w:t>7h3</w:t>
            </w: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0)</w:t>
            </w:r>
          </w:p>
          <w:p w14:paraId="5E736D56" w14:textId="77777777" w:rsidR="00C14062" w:rsidRDefault="00C14062" w:rsidP="00C14062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</w:pPr>
            <w:r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Debriefing (17H30/18h00)</w:t>
            </w:r>
          </w:p>
          <w:p w14:paraId="42D9AFD6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</w:p>
          <w:p w14:paraId="343B707F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JOUR 2</w:t>
            </w:r>
          </w:p>
          <w:p w14:paraId="6757841D" w14:textId="77777777" w:rsidR="00BD6FF7" w:rsidRPr="003B24DB" w:rsidRDefault="00BD6FF7" w:rsidP="00BD6FF7">
            <w:pPr>
              <w:pStyle w:val="Paragraphedeliste"/>
              <w:numPr>
                <w:ilvl w:val="0"/>
                <w:numId w:val="49"/>
              </w:numPr>
              <w:spacing w:before="0" w:after="160"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Détermination des objectifs / Identification d’une problématique individuelle et couple cavalier/cheval</w:t>
            </w:r>
          </w:p>
          <w:p w14:paraId="23742D6B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Rappel de la veille (9h30/10h00)</w:t>
            </w:r>
          </w:p>
          <w:p w14:paraId="3AFF3664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Induction, VAKOG / sens interne externe (10h00-11h15)</w:t>
            </w:r>
          </w:p>
          <w:p w14:paraId="6BD66FF8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Approfondissement (11h15/11h30)</w:t>
            </w:r>
          </w:p>
          <w:p w14:paraId="1C926E8A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Pratique (11h30/12h30)</w:t>
            </w:r>
          </w:p>
          <w:p w14:paraId="38A757E9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Déjeuner (12h30/14h30)</w:t>
            </w:r>
          </w:p>
          <w:p w14:paraId="06E44CD5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Réveil (14h30/15h30)</w:t>
            </w:r>
          </w:p>
          <w:p w14:paraId="7F6429EB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Métaphores, protocole de gestion des émotions via la métaphore (15h30/16h15)</w:t>
            </w:r>
          </w:p>
          <w:p w14:paraId="3135F689" w14:textId="6728CEB5" w:rsidR="00BD6FF7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Pratique à pied (</w:t>
            </w:r>
            <w:r w:rsidR="00D96340">
              <w:rPr>
                <w:rFonts w:cstheme="minorHAnsi"/>
                <w:color w:val="808080" w:themeColor="background1" w:themeShade="80"/>
                <w:sz w:val="20"/>
                <w:szCs w:val="20"/>
              </w:rPr>
              <w:t>16h15/17h30</w:t>
            </w: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)</w:t>
            </w:r>
          </w:p>
          <w:p w14:paraId="32B608C9" w14:textId="77777777" w:rsidR="00D96340" w:rsidRDefault="00D96340" w:rsidP="00D96340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</w:pPr>
            <w:r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Debriefing (17H30/18h00)</w:t>
            </w:r>
          </w:p>
          <w:p w14:paraId="6BB85718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</w:p>
          <w:p w14:paraId="19F234F9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JOUR 3</w:t>
            </w:r>
          </w:p>
          <w:p w14:paraId="7BE6F4AB" w14:textId="77777777" w:rsidR="00BD6FF7" w:rsidRPr="003B24DB" w:rsidRDefault="00BD6FF7" w:rsidP="00BD6FF7">
            <w:pPr>
              <w:pStyle w:val="Paragraphedeliste"/>
              <w:numPr>
                <w:ilvl w:val="0"/>
                <w:numId w:val="49"/>
              </w:numPr>
              <w:spacing w:before="0" w:after="160"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Identification d'une problématique de groupe</w:t>
            </w:r>
          </w:p>
          <w:p w14:paraId="66453782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Rappel de la veille (9h30/10h00)</w:t>
            </w:r>
          </w:p>
          <w:p w14:paraId="086F6BF1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Anamnèse, détermination des objectifs (10h00/11h15)</w:t>
            </w:r>
          </w:p>
          <w:p w14:paraId="7357D68C" w14:textId="15F728FE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Pratique (11h</w:t>
            </w:r>
            <w:r w:rsidR="000023F4">
              <w:rPr>
                <w:rFonts w:cstheme="minorHAnsi"/>
                <w:color w:val="808080" w:themeColor="background1" w:themeShade="80"/>
                <w:sz w:val="20"/>
                <w:szCs w:val="20"/>
              </w:rPr>
              <w:t>15</w:t>
            </w: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/12h30)</w:t>
            </w:r>
          </w:p>
          <w:p w14:paraId="0BCE9F5D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Déjeuner (12h30/14h30)</w:t>
            </w:r>
          </w:p>
          <w:p w14:paraId="10C478D9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Calibration des critères de réussite (14h30/15h00)</w:t>
            </w:r>
          </w:p>
          <w:p w14:paraId="5C5CC9F0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Protocole et élaboration de protocole (15h00/16h30)</w:t>
            </w:r>
          </w:p>
          <w:p w14:paraId="6EBBE35C" w14:textId="49612F76" w:rsidR="00BD6FF7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Pratique à pied et/ou à cheval (16h30/1</w:t>
            </w:r>
            <w:r w:rsidR="000023F4">
              <w:rPr>
                <w:rFonts w:cstheme="minorHAnsi"/>
                <w:color w:val="808080" w:themeColor="background1" w:themeShade="80"/>
                <w:sz w:val="20"/>
                <w:szCs w:val="20"/>
              </w:rPr>
              <w:t>7h3</w:t>
            </w: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0)</w:t>
            </w:r>
          </w:p>
          <w:p w14:paraId="0B837465" w14:textId="77777777" w:rsidR="000023F4" w:rsidRDefault="000023F4" w:rsidP="000023F4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</w:pPr>
            <w:r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Debriefing (17H30/18h00)</w:t>
            </w:r>
          </w:p>
          <w:p w14:paraId="738163E8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lastRenderedPageBreak/>
              <w:t>JOUR 4</w:t>
            </w:r>
          </w:p>
          <w:p w14:paraId="45E2A5D4" w14:textId="77777777" w:rsidR="00BD6FF7" w:rsidRPr="003B24DB" w:rsidRDefault="00BD6FF7" w:rsidP="00BD6FF7">
            <w:pPr>
              <w:pStyle w:val="Paragraphedeliste"/>
              <w:numPr>
                <w:ilvl w:val="0"/>
                <w:numId w:val="49"/>
              </w:numPr>
              <w:spacing w:before="0" w:after="160"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Techniques de renforcement</w:t>
            </w:r>
          </w:p>
          <w:p w14:paraId="23009B3F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Rappel de la veille (9h30/10h00)</w:t>
            </w:r>
          </w:p>
          <w:p w14:paraId="69508292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Indications et contre-indications, abréaction (10h00-11h15)</w:t>
            </w:r>
          </w:p>
          <w:p w14:paraId="50AE0E34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Travail entre les parties, ancrage, rupture (11h15-12h30)</w:t>
            </w:r>
          </w:p>
          <w:p w14:paraId="4063C1B3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Déjeuner (12h30/14h30)</w:t>
            </w:r>
          </w:p>
          <w:p w14:paraId="4E0ABD94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Mise en place des séances visio (14h30/15h15)</w:t>
            </w:r>
          </w:p>
          <w:p w14:paraId="60DC1C1C" w14:textId="31855EFA" w:rsidR="00BD6FF7" w:rsidRPr="003B24DB" w:rsidRDefault="00BD6FF7" w:rsidP="000023F4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Pratique (15h15/16h15) </w:t>
            </w:r>
          </w:p>
          <w:p w14:paraId="772F3BAE" w14:textId="0285C0F3" w:rsidR="00BD6FF7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Pratique à pied et/ou à cheval (16h</w:t>
            </w:r>
            <w:r w:rsidR="00C11356">
              <w:rPr>
                <w:rFonts w:cstheme="minorHAnsi"/>
                <w:color w:val="808080" w:themeColor="background1" w:themeShade="80"/>
                <w:sz w:val="20"/>
                <w:szCs w:val="20"/>
              </w:rPr>
              <w:t>15</w:t>
            </w: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/1</w:t>
            </w:r>
            <w:r w:rsidR="00C11356">
              <w:rPr>
                <w:rFonts w:cstheme="minorHAnsi"/>
                <w:color w:val="808080" w:themeColor="background1" w:themeShade="80"/>
                <w:sz w:val="20"/>
                <w:szCs w:val="20"/>
              </w:rPr>
              <w:t>7h3</w:t>
            </w: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0)</w:t>
            </w:r>
          </w:p>
          <w:p w14:paraId="5A0FFA9D" w14:textId="77777777" w:rsidR="00C11356" w:rsidRDefault="00C11356" w:rsidP="00C11356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</w:pPr>
            <w:r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Debriefing (17H30/18h00)</w:t>
            </w:r>
          </w:p>
          <w:p w14:paraId="6A11766C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</w:p>
          <w:p w14:paraId="3AF902F3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JOUR 5 </w:t>
            </w:r>
          </w:p>
          <w:p w14:paraId="7DF2E576" w14:textId="77777777" w:rsidR="00BD6FF7" w:rsidRPr="003B24DB" w:rsidRDefault="00BD6FF7" w:rsidP="00BD6FF7">
            <w:pPr>
              <w:pStyle w:val="Paragraphedeliste"/>
              <w:numPr>
                <w:ilvl w:val="0"/>
                <w:numId w:val="49"/>
              </w:numPr>
              <w:spacing w:before="0" w:after="160"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EVALUATION DES ACQUIS</w:t>
            </w:r>
          </w:p>
          <w:p w14:paraId="6A59E11E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Rappel de la veille (9h30/10h00)</w:t>
            </w:r>
          </w:p>
          <w:p w14:paraId="151E227A" w14:textId="5DA9785D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Evaluation séances individuelles</w:t>
            </w:r>
            <w:r w:rsidR="00C11356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 à pieds et/ou à cheval</w:t>
            </w: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 (10h00/12h30)</w:t>
            </w:r>
          </w:p>
          <w:p w14:paraId="401D6F59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Déjeuner (12h30/14h30)</w:t>
            </w:r>
          </w:p>
          <w:p w14:paraId="28228956" w14:textId="77777777" w:rsidR="003602B4" w:rsidRDefault="00BD6FF7" w:rsidP="003602B4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Evaluation séances collectives (14h30/16h30)</w:t>
            </w:r>
          </w:p>
          <w:p w14:paraId="24BD5318" w14:textId="77777777" w:rsidR="00B6264C" w:rsidRDefault="00BD6FF7" w:rsidP="003602B4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Remise des attestations de fin de stage (16h</w:t>
            </w:r>
            <w:r w:rsidR="003602B4">
              <w:rPr>
                <w:rFonts w:cstheme="minorHAnsi"/>
                <w:color w:val="808080" w:themeColor="background1" w:themeShade="80"/>
                <w:sz w:val="20"/>
                <w:szCs w:val="20"/>
              </w:rPr>
              <w:t>30</w:t>
            </w: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/1</w:t>
            </w:r>
            <w:r w:rsidR="003602B4">
              <w:rPr>
                <w:rFonts w:cstheme="minorHAnsi"/>
                <w:color w:val="808080" w:themeColor="background1" w:themeShade="80"/>
                <w:sz w:val="20"/>
                <w:szCs w:val="20"/>
              </w:rPr>
              <w:t>7h0</w:t>
            </w: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0)</w:t>
            </w:r>
          </w:p>
          <w:p w14:paraId="6B8B54A2" w14:textId="2E07D7C7" w:rsidR="003602B4" w:rsidRPr="003602B4" w:rsidRDefault="003602B4" w:rsidP="003602B4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</w:pPr>
            <w:r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Debriefing (17H00/18h00)</w:t>
            </w:r>
          </w:p>
        </w:tc>
      </w:tr>
      <w:tr w:rsidR="00B6264C" w:rsidRPr="00F54989" w14:paraId="0DDDB4E6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3791C" w14:textId="77777777" w:rsidR="00B6264C" w:rsidRPr="00822AD7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822AD7">
              <w:rPr>
                <w:rFonts w:cstheme="minorHAnsi"/>
                <w:b/>
                <w:color w:val="000000" w:themeColor="text1"/>
              </w:rPr>
              <w:lastRenderedPageBreak/>
              <w:t>Modalités pédagogiques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A1683" w14:textId="77777777" w:rsidR="00B6264C" w:rsidRPr="003B24DB" w:rsidRDefault="00B6264C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t>Moyens pédagogiques :</w:t>
            </w:r>
          </w:p>
          <w:p w14:paraId="3A3E9CCC" w14:textId="77777777" w:rsidR="00B6264C" w:rsidRPr="003B24DB" w:rsidRDefault="00B6264C" w:rsidP="00B6264C">
            <w:pPr>
              <w:pStyle w:val="Paragraphedeliste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Exercices pratiques oraux et écrits</w:t>
            </w:r>
          </w:p>
          <w:p w14:paraId="0F120598" w14:textId="77777777" w:rsidR="00B6264C" w:rsidRPr="003B24DB" w:rsidRDefault="00B6264C" w:rsidP="00B6264C">
            <w:pPr>
              <w:pStyle w:val="Paragraphedeliste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Support pédagogique</w:t>
            </w:r>
          </w:p>
          <w:p w14:paraId="416D56A2" w14:textId="3B5B2181" w:rsidR="00B6264C" w:rsidRPr="003B24DB" w:rsidRDefault="00B6264C" w:rsidP="00B6264C">
            <w:pPr>
              <w:pStyle w:val="Paragraphedeliste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Ateliers pratiques </w:t>
            </w:r>
            <w:r w:rsidR="00BD6FF7" w:rsidRPr="003B24D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à pieds et à cheval</w:t>
            </w:r>
            <w:r w:rsidRPr="003B24D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.</w:t>
            </w:r>
          </w:p>
          <w:p w14:paraId="1AA16A75" w14:textId="77777777" w:rsidR="00B6264C" w:rsidRPr="003B24DB" w:rsidRDefault="00B6264C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</w:p>
          <w:p w14:paraId="3D7DC9AB" w14:textId="77777777" w:rsidR="00B6264C" w:rsidRPr="003B24DB" w:rsidRDefault="00B6264C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t xml:space="preserve">Pédagogies : </w:t>
            </w:r>
          </w:p>
          <w:p w14:paraId="1DAE83AF" w14:textId="77777777" w:rsidR="00B6264C" w:rsidRPr="003B24DB" w:rsidRDefault="00B6264C" w:rsidP="00B6264C">
            <w:pPr>
              <w:pStyle w:val="Paragraphedeliste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before="0" w:after="0" w:line="240" w:lineRule="auto"/>
              <w:ind w:left="172" w:hanging="218"/>
              <w:jc w:val="both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Active</w:t>
            </w:r>
          </w:p>
          <w:p w14:paraId="4AFE8CE4" w14:textId="77777777" w:rsidR="00B6264C" w:rsidRPr="003B24DB" w:rsidRDefault="00B6264C" w:rsidP="00B6264C">
            <w:pPr>
              <w:pStyle w:val="Paragraphedeliste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before="0" w:after="0" w:line="240" w:lineRule="auto"/>
              <w:ind w:left="172" w:hanging="218"/>
              <w:jc w:val="both"/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Interrogative</w:t>
            </w:r>
          </w:p>
          <w:p w14:paraId="226FE923" w14:textId="77777777" w:rsidR="00B6264C" w:rsidRPr="003B24DB" w:rsidRDefault="00B6264C" w:rsidP="00B6264C">
            <w:pPr>
              <w:pStyle w:val="Paragraphedeliste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before="0" w:after="0" w:line="240" w:lineRule="auto"/>
              <w:ind w:left="172" w:hanging="218"/>
              <w:jc w:val="both"/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Participative</w:t>
            </w:r>
          </w:p>
          <w:p w14:paraId="3A4FA32E" w14:textId="73CAA116" w:rsidR="00B6264C" w:rsidRPr="003B24DB" w:rsidRDefault="00B6264C" w:rsidP="00B6264C">
            <w:pPr>
              <w:pStyle w:val="Paragraphedeliste"/>
              <w:tabs>
                <w:tab w:val="left" w:pos="3080"/>
              </w:tabs>
              <w:autoSpaceDE w:val="0"/>
              <w:autoSpaceDN w:val="0"/>
              <w:adjustRightInd w:val="0"/>
              <w:ind w:left="172"/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tab/>
            </w:r>
          </w:p>
          <w:p w14:paraId="1C33EFC8" w14:textId="77777777" w:rsidR="00B6264C" w:rsidRPr="003B24DB" w:rsidRDefault="00B6264C" w:rsidP="000258B2">
            <w:pPr>
              <w:autoSpaceDE w:val="0"/>
              <w:autoSpaceDN w:val="0"/>
              <w:adjustRightInd w:val="0"/>
              <w:ind w:left="-46"/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t>Modalités :</w:t>
            </w:r>
          </w:p>
          <w:p w14:paraId="0F829DDB" w14:textId="77777777" w:rsidR="00B6264C" w:rsidRPr="003B24DB" w:rsidRDefault="00B6264C" w:rsidP="00B6264C">
            <w:pPr>
              <w:pStyle w:val="Paragraphedeliste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  <w:t>Présentiel</w:t>
            </w:r>
          </w:p>
          <w:p w14:paraId="20EE9801" w14:textId="77777777" w:rsidR="00B6264C" w:rsidRPr="003B24DB" w:rsidRDefault="00B6264C" w:rsidP="00B6264C">
            <w:pPr>
              <w:pStyle w:val="Paragraphedeliste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  <w:t>Point en amont de la formation avec restitution du besoin client.</w:t>
            </w:r>
          </w:p>
          <w:p w14:paraId="7C4A0FBD" w14:textId="77777777" w:rsidR="00B6264C" w:rsidRPr="003B24DB" w:rsidRDefault="00B6264C" w:rsidP="00B6264C">
            <w:pPr>
              <w:pStyle w:val="Paragraphedeliste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  <w:t>Point en fin de journée de formation, recueil des impressions.</w:t>
            </w:r>
          </w:p>
          <w:p w14:paraId="404ABA66" w14:textId="109182EC" w:rsidR="00B6264C" w:rsidRPr="003B24DB" w:rsidRDefault="00B6264C" w:rsidP="00B6264C">
            <w:pPr>
              <w:pStyle w:val="Paragraphedeliste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  <w:t>Evaluation à chaud en fin de formation</w:t>
            </w:r>
            <w:r w:rsidR="00BD6FF7" w:rsidRPr="003B24DB"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  <w:t xml:space="preserve"> avec la réalisation d’un cas pratique</w:t>
            </w:r>
            <w:r w:rsidRPr="003B24DB"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  <w:t>, débriefing sur l’écart éventuel, formalisation d’une régulation sur les points soulevés.</w:t>
            </w:r>
          </w:p>
        </w:tc>
      </w:tr>
      <w:tr w:rsidR="00B6264C" w:rsidRPr="00F54989" w14:paraId="1D1A9903" w14:textId="77777777" w:rsidTr="00C33D02">
        <w:trPr>
          <w:trHeight w:val="27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186DE" w14:textId="77777777" w:rsidR="00B6264C" w:rsidRPr="00F54989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F54989">
              <w:rPr>
                <w:rFonts w:cstheme="minorHAnsi"/>
                <w:b/>
                <w:color w:val="000000" w:themeColor="text1"/>
              </w:rPr>
              <w:t>Moyens d’encadrement de la formation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FA5AC" w14:textId="77777777" w:rsidR="00B6264C" w:rsidRPr="003B24DB" w:rsidRDefault="00B6264C" w:rsidP="000258B2">
            <w:pPr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L’OF s’engage à adapter chaque formation aux besoins réels du stagiaire. L’animation est basée sur une pédagogie active, avec des exercices pratiques et personnalisés qui permet l'ancrage en temps réel.</w:t>
            </w:r>
          </w:p>
          <w:p w14:paraId="2593AC13" w14:textId="77777777" w:rsidR="00B6264C" w:rsidRPr="003B24DB" w:rsidRDefault="00B6264C" w:rsidP="000258B2">
            <w:pPr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Cette animation s’appuie sur une alternance d’exposés théoriques et pratiques.</w:t>
            </w:r>
          </w:p>
          <w:p w14:paraId="2D3D20A8" w14:textId="77777777" w:rsidR="00B6264C" w:rsidRPr="003B24DB" w:rsidRDefault="00B6264C" w:rsidP="000258B2">
            <w:pPr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lastRenderedPageBreak/>
              <w:t>Support de cours délivré à chaque participant. Travaux pratiques.</w:t>
            </w:r>
          </w:p>
        </w:tc>
      </w:tr>
      <w:tr w:rsidR="00B6264C" w:rsidRPr="00F54989" w14:paraId="55B7C071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CC29C" w14:textId="77777777" w:rsidR="00B6264C" w:rsidRPr="00F54989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180875">
              <w:rPr>
                <w:rFonts w:cstheme="minorHAnsi"/>
                <w:b/>
                <w:color w:val="000000" w:themeColor="text1"/>
              </w:rPr>
              <w:lastRenderedPageBreak/>
              <w:t>Durée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2AF32" w14:textId="37F64863" w:rsidR="00B6264C" w:rsidRPr="003B24DB" w:rsidRDefault="00BD6FF7" w:rsidP="000258B2">
            <w:pPr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5 </w:t>
            </w:r>
            <w:r w:rsidR="00B6264C"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journée</w:t>
            </w: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s</w:t>
            </w:r>
            <w:r w:rsidR="00B6264C"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 de 7h</w:t>
            </w:r>
          </w:p>
        </w:tc>
      </w:tr>
      <w:tr w:rsidR="00B6264C" w:rsidRPr="00BD6FF7" w14:paraId="3F91FE22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4172A" w14:textId="77777777" w:rsidR="00B6264C" w:rsidRPr="00180875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180875">
              <w:rPr>
                <w:rFonts w:cstheme="minorHAnsi"/>
                <w:b/>
                <w:color w:val="000000" w:themeColor="text1"/>
              </w:rPr>
              <w:t>Tarifs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98AE3" w14:textId="3AF77067" w:rsidR="00B6264C" w:rsidRPr="003B24DB" w:rsidRDefault="00BD6FF7" w:rsidP="000258B2">
            <w:pPr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1290€ NET </w:t>
            </w:r>
            <w:r w:rsidR="00B6264C"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/ personne</w:t>
            </w: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 - TVA non applicable – art 2</w:t>
            </w:r>
            <w:r w:rsidR="009A3320">
              <w:rPr>
                <w:rFonts w:cstheme="minorHAnsi"/>
                <w:color w:val="808080" w:themeColor="background1" w:themeShade="80"/>
                <w:sz w:val="20"/>
                <w:szCs w:val="20"/>
              </w:rPr>
              <w:t>61.4.4 a</w:t>
            </w:r>
            <w:r w:rsidR="00031B3B"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 du CGI</w:t>
            </w:r>
          </w:p>
        </w:tc>
      </w:tr>
      <w:tr w:rsidR="00B6264C" w:rsidRPr="00F54989" w14:paraId="052D8AAE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F25C2" w14:textId="77777777" w:rsidR="00B6264C" w:rsidRPr="00180875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180875">
              <w:rPr>
                <w:rFonts w:cstheme="minorHAnsi"/>
                <w:b/>
                <w:color w:val="000000" w:themeColor="text1"/>
              </w:rPr>
              <w:t>Accessibilité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86149" w14:textId="77777777" w:rsidR="00B6264C" w:rsidRPr="003B24DB" w:rsidRDefault="00B6264C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eastAsiaTheme="minorHAnsi" w:cstheme="minorHAnsi"/>
                <w:noProof/>
                <w:color w:val="808080" w:themeColor="background1" w:themeShade="80"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4BD2A22F" wp14:editId="6AA4BEE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635</wp:posOffset>
                  </wp:positionV>
                  <wp:extent cx="438150" cy="438150"/>
                  <wp:effectExtent l="0" t="0" r="0" b="0"/>
                  <wp:wrapTight wrapText="bothSides">
                    <wp:wrapPolygon edited="0">
                      <wp:start x="0" y="0"/>
                      <wp:lineTo x="0" y="20661"/>
                      <wp:lineTo x="20661" y="20661"/>
                      <wp:lineTo x="20661" y="0"/>
                      <wp:lineTo x="0" y="0"/>
                    </wp:wrapPolygon>
                  </wp:wrapTight>
                  <wp:docPr id="1328821457" name="Image 1328821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3B24D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L’OF est totalement accessible aux personnes en situations d’handicap</w:t>
            </w:r>
          </w:p>
          <w:p w14:paraId="2CE9173F" w14:textId="77777777" w:rsidR="00B6264C" w:rsidRPr="003B24DB" w:rsidRDefault="00B6264C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Nos intervenants savent adapter leurs méthodologies pédagogiques en fonction des différentes situations d’handicap </w:t>
            </w:r>
          </w:p>
        </w:tc>
      </w:tr>
      <w:tr w:rsidR="00B6264C" w:rsidRPr="00360A5C" w14:paraId="63B6BD57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DF0EE" w14:textId="77777777" w:rsidR="00B6264C" w:rsidRPr="00180875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180875">
              <w:rPr>
                <w:rFonts w:cstheme="minorHAnsi"/>
                <w:b/>
                <w:color w:val="000000" w:themeColor="text1"/>
              </w:rPr>
              <w:t>Responsable de l’action,</w:t>
            </w:r>
          </w:p>
          <w:p w14:paraId="6080AB62" w14:textId="77777777" w:rsidR="00B6264C" w:rsidRPr="00180875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180875">
              <w:rPr>
                <w:rFonts w:cstheme="minorHAnsi"/>
                <w:b/>
                <w:color w:val="000000" w:themeColor="text1"/>
              </w:rPr>
              <w:t>Contact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BAF09" w14:textId="77777777" w:rsidR="00B6264C" w:rsidRPr="003B24DB" w:rsidRDefault="00B6264C" w:rsidP="000258B2">
            <w:pPr>
              <w:autoSpaceDE w:val="0"/>
              <w:autoSpaceDN w:val="0"/>
              <w:adjustRightInd w:val="0"/>
              <w:rPr>
                <w:rFonts w:cstheme="minorHAnsi"/>
                <w:color w:val="808080" w:themeColor="background1" w:themeShade="80"/>
                <w:sz w:val="20"/>
                <w:szCs w:val="20"/>
                <w:lang w:val="it-IT"/>
              </w:rPr>
            </w:pPr>
            <w:r w:rsidRPr="003B24DB">
              <w:rPr>
                <w:rFonts w:eastAsiaTheme="minorHAnsi" w:cstheme="minorHAnsi"/>
                <w:color w:val="808080" w:themeColor="background1" w:themeShade="80"/>
                <w:sz w:val="20"/>
                <w:szCs w:val="20"/>
                <w:lang w:val="it-IT"/>
              </w:rPr>
              <w:t>Julia PARDON 06.22.94.13.56. julia.pardon.hypnose@gmail.com</w:t>
            </w:r>
          </w:p>
        </w:tc>
      </w:tr>
      <w:tr w:rsidR="00B6264C" w:rsidRPr="00F54989" w14:paraId="135958E0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AA0F9" w14:textId="77777777" w:rsidR="00B6264C" w:rsidRPr="00F54989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F54989">
              <w:rPr>
                <w:rFonts w:cstheme="minorHAnsi"/>
                <w:b/>
                <w:color w:val="000000" w:themeColor="text1"/>
              </w:rPr>
              <w:t>Formatrice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68AB0" w14:textId="77777777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Julia PARDON :</w:t>
            </w:r>
          </w:p>
          <w:p w14:paraId="6E12E9D1" w14:textId="429FD476" w:rsidR="00BD6FF7" w:rsidRPr="003B24D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Maître praticien en hypnose, Fondatrice Equ’hypnose, Préparateur mental.</w:t>
            </w:r>
          </w:p>
          <w:p w14:paraId="7C3EE162" w14:textId="0DAE9ACC" w:rsidR="00B6264C" w:rsidRPr="00C33D02" w:rsidRDefault="00BD6FF7" w:rsidP="00C33D02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B24DB">
              <w:rPr>
                <w:rFonts w:cstheme="minorHAnsi"/>
                <w:color w:val="808080" w:themeColor="background1" w:themeShade="80"/>
                <w:sz w:val="20"/>
                <w:szCs w:val="20"/>
              </w:rPr>
              <w:t>Ancienne professionnelle du milieu du cheval.</w:t>
            </w:r>
          </w:p>
        </w:tc>
      </w:tr>
      <w:tr w:rsidR="00B6264C" w:rsidRPr="00F54989" w14:paraId="017049FA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34EFB" w14:textId="77777777" w:rsidR="00B6264C" w:rsidRPr="00F54989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180875">
              <w:rPr>
                <w:rFonts w:cstheme="minorHAnsi"/>
                <w:b/>
                <w:color w:val="000000" w:themeColor="text1"/>
              </w:rPr>
              <w:t>Evaluation de l’action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98CED" w14:textId="55167CFE" w:rsidR="00B6264C" w:rsidRPr="003B24DB" w:rsidRDefault="00807D7A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i/>
                <w:iCs/>
                <w:color w:val="808080" w:themeColor="background1" w:themeShade="80"/>
                <w:sz w:val="20"/>
                <w:szCs w:val="20"/>
              </w:rPr>
            </w:pPr>
            <w:r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E</w:t>
            </w:r>
            <w:r w:rsidR="00BD6FF7" w:rsidRPr="003B24D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valuation sur mise en situation</w:t>
            </w:r>
            <w:r w:rsidR="00E87CA4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 en fin de formation.</w:t>
            </w:r>
          </w:p>
        </w:tc>
      </w:tr>
    </w:tbl>
    <w:p w14:paraId="5C6A32C2" w14:textId="77777777" w:rsidR="00685B4E" w:rsidRPr="00B74300" w:rsidRDefault="00685B4E" w:rsidP="002955AB">
      <w:pPr>
        <w:rPr>
          <w:noProof/>
        </w:rPr>
      </w:pPr>
    </w:p>
    <w:sectPr w:rsidR="00685B4E" w:rsidRPr="00B74300" w:rsidSect="00234754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653CB7" w14:textId="77777777" w:rsidR="00234754" w:rsidRDefault="00234754" w:rsidP="005A20E2">
      <w:pPr>
        <w:spacing w:after="0"/>
      </w:pPr>
      <w:r>
        <w:separator/>
      </w:r>
    </w:p>
    <w:p w14:paraId="63D70521" w14:textId="77777777" w:rsidR="00234754" w:rsidRDefault="00234754"/>
    <w:p w14:paraId="4AECBC39" w14:textId="77777777" w:rsidR="00234754" w:rsidRDefault="00234754" w:rsidP="009B4773"/>
    <w:p w14:paraId="76FDAC7F" w14:textId="77777777" w:rsidR="00234754" w:rsidRDefault="00234754" w:rsidP="00513832"/>
  </w:endnote>
  <w:endnote w:type="continuationSeparator" w:id="0">
    <w:p w14:paraId="3FF530B3" w14:textId="77777777" w:rsidR="00234754" w:rsidRDefault="00234754" w:rsidP="005A20E2">
      <w:pPr>
        <w:spacing w:after="0"/>
      </w:pPr>
      <w:r>
        <w:continuationSeparator/>
      </w:r>
    </w:p>
    <w:p w14:paraId="3C5A2376" w14:textId="77777777" w:rsidR="00234754" w:rsidRDefault="00234754"/>
    <w:p w14:paraId="690F36F0" w14:textId="77777777" w:rsidR="00234754" w:rsidRDefault="00234754" w:rsidP="009B4773"/>
    <w:p w14:paraId="07BB8390" w14:textId="77777777" w:rsidR="00234754" w:rsidRDefault="00234754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6A0397" w14:textId="77777777" w:rsidR="00B6264C" w:rsidRPr="002D1850" w:rsidRDefault="00B6264C" w:rsidP="00B6264C">
    <w:pPr>
      <w:pStyle w:val="Pieddepage"/>
      <w:jc w:val="center"/>
      <w:rPr>
        <w:color w:val="C00000"/>
        <w:sz w:val="16"/>
        <w:szCs w:val="16"/>
      </w:rPr>
    </w:pPr>
    <w:r w:rsidRPr="002D1850">
      <w:rPr>
        <w:color w:val="C00000"/>
        <w:sz w:val="16"/>
        <w:szCs w:val="16"/>
      </w:rPr>
      <w:t>SAS EQU’HYPNOSE – LE BOIS DE LA BRICAUDERIE 49170 SAVENNIERES – 0622941356 – JULIA.PARDON.HYPNOSE@GMAIL.COM – WWW.EQUHYPNOSE.COM N° SIRET 913 653 655 00039 - N°NDA 52490434649</w:t>
    </w:r>
  </w:p>
  <w:p w14:paraId="4BB44329" w14:textId="77777777" w:rsidR="00B57756" w:rsidRPr="002D1850" w:rsidRDefault="00B57756" w:rsidP="003639D2">
    <w:pPr>
      <w:pStyle w:val="Pieddepage"/>
      <w:rPr>
        <w:noProof/>
        <w:color w:val="C00000"/>
      </w:rPr>
    </w:pPr>
    <w:r w:rsidRPr="002D1850">
      <w:rPr>
        <w:noProof/>
        <w:color w:val="C00000"/>
        <w:lang w:bidi="fr-FR"/>
      </w:rPr>
      <w:tab/>
    </w:r>
    <w:r w:rsidRPr="002D1850">
      <w:rPr>
        <w:noProof/>
        <w:color w:val="C00000"/>
        <w:lang w:bidi="fr-FR"/>
      </w:rPr>
      <w:fldChar w:fldCharType="begin"/>
    </w:r>
    <w:r w:rsidRPr="002D1850">
      <w:rPr>
        <w:noProof/>
        <w:color w:val="C00000"/>
        <w:lang w:bidi="fr-FR"/>
      </w:rPr>
      <w:instrText xml:space="preserve"> PAGE   \* MERGEFORMAT </w:instrText>
    </w:r>
    <w:r w:rsidRPr="002D1850">
      <w:rPr>
        <w:noProof/>
        <w:color w:val="C00000"/>
        <w:lang w:bidi="fr-FR"/>
      </w:rPr>
      <w:fldChar w:fldCharType="separate"/>
    </w:r>
    <w:r w:rsidR="00C92EF3" w:rsidRPr="002D1850">
      <w:rPr>
        <w:noProof/>
        <w:color w:val="C00000"/>
        <w:lang w:bidi="fr-FR"/>
      </w:rPr>
      <w:t>5</w:t>
    </w:r>
    <w:r w:rsidRPr="002D1850">
      <w:rPr>
        <w:noProof/>
        <w:color w:val="C00000"/>
        <w:lang w:bidi="fr-F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B7CF6" w14:textId="77777777" w:rsidR="00B6264C" w:rsidRPr="002D1850" w:rsidRDefault="00B6264C" w:rsidP="00B6264C">
    <w:pPr>
      <w:pStyle w:val="Pieddepage"/>
      <w:jc w:val="center"/>
      <w:rPr>
        <w:color w:val="C00000"/>
        <w:sz w:val="16"/>
        <w:szCs w:val="16"/>
      </w:rPr>
    </w:pPr>
    <w:r w:rsidRPr="002D1850">
      <w:rPr>
        <w:color w:val="C00000"/>
        <w:sz w:val="16"/>
        <w:szCs w:val="16"/>
      </w:rPr>
      <w:t>SAS EQU’HYPNOSE – LE BOIS DE LA BRICAUDERIE 49170 SAVENNIERES – 0622941356 – JULIA.PARDON.HYPNOSE@GMAIL.COM – WWW.EQUHYPNOSE.COM N° SIRET 913 653 655 00039 - N°NDA 52490434649</w:t>
    </w:r>
  </w:p>
  <w:p w14:paraId="59AE1392" w14:textId="77777777" w:rsidR="005854DB" w:rsidRPr="00F8411A" w:rsidRDefault="005854DB" w:rsidP="005854DB">
    <w:pPr>
      <w:pStyle w:val="Pieddepage"/>
      <w:rPr>
        <w:noProof/>
      </w:rPr>
    </w:pPr>
    <w:r w:rsidRPr="00F8411A">
      <w:rPr>
        <w:noProof/>
        <w:lang w:bidi="fr-FR"/>
      </w:rPr>
      <w:tab/>
    </w:r>
    <w:r w:rsidRPr="00F8411A">
      <w:rPr>
        <w:noProof/>
        <w:lang w:bidi="fr-FR"/>
      </w:rPr>
      <w:fldChar w:fldCharType="begin"/>
    </w:r>
    <w:r w:rsidRPr="00F8411A">
      <w:rPr>
        <w:noProof/>
        <w:lang w:bidi="fr-FR"/>
      </w:rPr>
      <w:instrText xml:space="preserve"> PAGE   \* MERGEFORMAT </w:instrText>
    </w:r>
    <w:r w:rsidRPr="00F8411A">
      <w:rPr>
        <w:noProof/>
        <w:lang w:bidi="fr-FR"/>
      </w:rPr>
      <w:fldChar w:fldCharType="separate"/>
    </w:r>
    <w:r w:rsidR="00C92EF3">
      <w:rPr>
        <w:noProof/>
        <w:lang w:bidi="fr-FR"/>
      </w:rPr>
      <w:t>1</w:t>
    </w:r>
    <w:r w:rsidRPr="00F8411A">
      <w:rPr>
        <w:noProof/>
        <w:lang w:bidi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FE0980" w14:textId="77777777" w:rsidR="00234754" w:rsidRDefault="00234754" w:rsidP="005A20E2">
      <w:pPr>
        <w:spacing w:after="0"/>
      </w:pPr>
      <w:r>
        <w:separator/>
      </w:r>
    </w:p>
    <w:p w14:paraId="79BF3C67" w14:textId="77777777" w:rsidR="00234754" w:rsidRDefault="00234754"/>
    <w:p w14:paraId="387D3181" w14:textId="77777777" w:rsidR="00234754" w:rsidRDefault="00234754" w:rsidP="009B4773"/>
    <w:p w14:paraId="35E105E5" w14:textId="77777777" w:rsidR="00234754" w:rsidRDefault="00234754" w:rsidP="00513832"/>
  </w:footnote>
  <w:footnote w:type="continuationSeparator" w:id="0">
    <w:p w14:paraId="22025256" w14:textId="77777777" w:rsidR="00234754" w:rsidRDefault="00234754" w:rsidP="005A20E2">
      <w:pPr>
        <w:spacing w:after="0"/>
      </w:pPr>
      <w:r>
        <w:continuationSeparator/>
      </w:r>
    </w:p>
    <w:p w14:paraId="4E1D61B1" w14:textId="77777777" w:rsidR="00234754" w:rsidRDefault="00234754"/>
    <w:p w14:paraId="5839A2D5" w14:textId="77777777" w:rsidR="00234754" w:rsidRDefault="00234754" w:rsidP="009B4773"/>
    <w:p w14:paraId="3628B5EC" w14:textId="77777777" w:rsidR="00234754" w:rsidRDefault="00234754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F554C8" w14:textId="69A731B9" w:rsidR="003639D2" w:rsidRPr="003639D2" w:rsidRDefault="00000000" w:rsidP="003639D2">
    <w:pPr>
      <w:pStyle w:val="En-tte1"/>
      <w:rPr>
        <w:noProof/>
      </w:rPr>
    </w:pPr>
    <w:sdt>
      <w:sdtPr>
        <w:rPr>
          <w:noProof/>
          <w:color w:val="C00000"/>
        </w:rPr>
        <w:alias w:val="Titre"/>
        <w:tag w:val=""/>
        <w:id w:val="-611985797"/>
        <w:placeholder>
          <w:docPart w:val="FC931A0CEDAC4580BED912AA9D00740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Content>
        <w:r w:rsidR="00B6264C" w:rsidRPr="002D1850">
          <w:rPr>
            <w:noProof/>
            <w:color w:val="C00000"/>
          </w:rPr>
          <w:t>ACADEMIE EQU’HYPNOSE</w:t>
        </w:r>
      </w:sdtContent>
    </w:sdt>
  </w:p>
  <w:p w14:paraId="74C234A0" w14:textId="2E5A7D6E" w:rsidR="005854DB" w:rsidRPr="005854DB" w:rsidRDefault="00000000" w:rsidP="003D6AFD">
    <w:pPr>
      <w:pStyle w:val="En-tte"/>
      <w:rPr>
        <w:noProof/>
      </w:rPr>
    </w:pPr>
    <w:sdt>
      <w:sdtPr>
        <w:rPr>
          <w:noProof/>
        </w:rPr>
        <w:alias w:val="Sous-titr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Content>
        <w:r w:rsidR="00BD6FF7">
          <w:rPr>
            <w:noProof/>
          </w:rPr>
          <w:t>Devenez Coach en Equ’hypnose</w:t>
        </w:r>
      </w:sdtContent>
    </w:sdt>
    <w:r w:rsidR="003D6AFD" w:rsidRPr="003D6AFD">
      <w:rPr>
        <w:noProof/>
        <w:lang w:bidi="fr-FR"/>
      </w:rPr>
      <w:t xml:space="preserve"> </w:t>
    </w:r>
    <w:r w:rsidR="005854DB">
      <w:rPr>
        <w:noProof/>
        <w:lang w:bidi="fr-FR"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381D4BA6" wp14:editId="56EBF6B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Zone de texte 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62FAD6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1D4BA6" id="_x0000_t202" coordsize="21600,21600" o:spt="202" path="m,l,21600r21600,l21600,xe">
              <v:stroke joinstyle="miter"/>
              <v:path gradientshapeok="t" o:connecttype="rect"/>
            </v:shapetype>
            <v:shape id="Zone de texte 2" o:spid="_x0000_s1026" type="#_x0000_t202" alt="&quot;&quot;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" fillcolor="#107082" stroked="f">
              <v:fill opacity="9766f"/>
              <v:textbox inset="20mm,8mm">
                <w:txbxContent>
                  <w:p w14:paraId="0F62FAD6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A9660" w14:textId="22D5AED2" w:rsidR="005854DB" w:rsidRDefault="005C7E0C" w:rsidP="002D1850">
    <w:pPr>
      <w:pStyle w:val="En-tte"/>
      <w:tabs>
        <w:tab w:val="clear" w:pos="4844"/>
        <w:tab w:val="clear" w:pos="9689"/>
        <w:tab w:val="right" w:pos="9746"/>
      </w:tabs>
      <w:spacing w:after="0"/>
    </w:pPr>
    <w:r>
      <w:rPr>
        <w:noProof/>
        <w:lang w:bidi="fr-FR"/>
      </w:rPr>
      <w:drawing>
        <wp:anchor distT="0" distB="0" distL="114300" distR="114300" simplePos="0" relativeHeight="251698176" behindDoc="1" locked="0" layoutInCell="1" allowOverlap="1" wp14:anchorId="3565D641" wp14:editId="047DF9CB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567" b="30567"/>
                  <a:stretch>
                    <a:fillRect/>
                  </a:stretch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185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epuces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Pucedugraphique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Pucedugraphique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9FB0A7E"/>
    <w:multiLevelType w:val="hybridMultilevel"/>
    <w:tmpl w:val="1958CB00"/>
    <w:lvl w:ilvl="0" w:tplc="C182506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277AFC"/>
    <w:multiLevelType w:val="hybridMultilevel"/>
    <w:tmpl w:val="251E707C"/>
    <w:lvl w:ilvl="0" w:tplc="C7BC33B2">
      <w:start w:val="1"/>
      <w:numFmt w:val="bullet"/>
      <w:pStyle w:val="Pucedugraphique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5B182B"/>
    <w:multiLevelType w:val="hybridMultilevel"/>
    <w:tmpl w:val="0E6215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9448EF"/>
    <w:multiLevelType w:val="hybridMultilevel"/>
    <w:tmpl w:val="A92A2166"/>
    <w:lvl w:ilvl="0" w:tplc="A4583C36">
      <w:start w:val="1"/>
      <w:numFmt w:val="bullet"/>
      <w:pStyle w:val="Pucedugraphique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25C3D11"/>
    <w:multiLevelType w:val="hybridMultilevel"/>
    <w:tmpl w:val="811C91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8C1828"/>
    <w:multiLevelType w:val="multilevel"/>
    <w:tmpl w:val="00E80A22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enumros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59E57D6"/>
    <w:multiLevelType w:val="hybridMultilevel"/>
    <w:tmpl w:val="4FB8DE92"/>
    <w:lvl w:ilvl="0" w:tplc="C654216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D16B62"/>
    <w:multiLevelType w:val="hybridMultilevel"/>
    <w:tmpl w:val="E9A6480A"/>
    <w:lvl w:ilvl="0" w:tplc="954E63C4">
      <w:numFmt w:val="bullet"/>
      <w:lvlText w:val="-"/>
      <w:lvlJc w:val="left"/>
      <w:pPr>
        <w:ind w:left="720" w:hanging="360"/>
      </w:pPr>
      <w:rPr>
        <w:rFonts w:ascii="Lucida Bright" w:eastAsiaTheme="minorHAnsi" w:hAnsi="Lucida Bright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26611">
    <w:abstractNumId w:val="30"/>
  </w:num>
  <w:num w:numId="2" w16cid:durableId="528447105">
    <w:abstractNumId w:val="39"/>
  </w:num>
  <w:num w:numId="3" w16cid:durableId="102698624">
    <w:abstractNumId w:val="19"/>
  </w:num>
  <w:num w:numId="4" w16cid:durableId="1400130723">
    <w:abstractNumId w:val="28"/>
  </w:num>
  <w:num w:numId="5" w16cid:durableId="1943028846">
    <w:abstractNumId w:val="15"/>
  </w:num>
  <w:num w:numId="6" w16cid:durableId="1637028836">
    <w:abstractNumId w:val="8"/>
  </w:num>
  <w:num w:numId="7" w16cid:durableId="1890652083">
    <w:abstractNumId w:val="38"/>
  </w:num>
  <w:num w:numId="8" w16cid:durableId="2072654921">
    <w:abstractNumId w:val="14"/>
  </w:num>
  <w:num w:numId="9" w16cid:durableId="1170102363">
    <w:abstractNumId w:val="40"/>
  </w:num>
  <w:num w:numId="10" w16cid:durableId="300116234">
    <w:abstractNumId w:val="35"/>
  </w:num>
  <w:num w:numId="11" w16cid:durableId="1684235600">
    <w:abstractNumId w:val="4"/>
  </w:num>
  <w:num w:numId="12" w16cid:durableId="731001427">
    <w:abstractNumId w:val="12"/>
  </w:num>
  <w:num w:numId="13" w16cid:durableId="263389525">
    <w:abstractNumId w:val="18"/>
  </w:num>
  <w:num w:numId="14" w16cid:durableId="543752585">
    <w:abstractNumId w:val="27"/>
  </w:num>
  <w:num w:numId="15" w16cid:durableId="2145192862">
    <w:abstractNumId w:val="22"/>
  </w:num>
  <w:num w:numId="16" w16cid:durableId="1702781379">
    <w:abstractNumId w:val="7"/>
  </w:num>
  <w:num w:numId="17" w16cid:durableId="998188883">
    <w:abstractNumId w:val="29"/>
  </w:num>
  <w:num w:numId="18" w16cid:durableId="340133273">
    <w:abstractNumId w:val="42"/>
  </w:num>
  <w:num w:numId="19" w16cid:durableId="920916709">
    <w:abstractNumId w:val="10"/>
  </w:num>
  <w:num w:numId="20" w16cid:durableId="1960211885">
    <w:abstractNumId w:val="32"/>
  </w:num>
  <w:num w:numId="21" w16cid:durableId="1218735461">
    <w:abstractNumId w:val="13"/>
  </w:num>
  <w:num w:numId="22" w16cid:durableId="1334844097">
    <w:abstractNumId w:val="23"/>
  </w:num>
  <w:num w:numId="23" w16cid:durableId="127281846">
    <w:abstractNumId w:val="26"/>
  </w:num>
  <w:num w:numId="24" w16cid:durableId="1007058089">
    <w:abstractNumId w:val="21"/>
  </w:num>
  <w:num w:numId="25" w16cid:durableId="1141649368">
    <w:abstractNumId w:val="24"/>
  </w:num>
  <w:num w:numId="26" w16cid:durableId="1759861808">
    <w:abstractNumId w:val="9"/>
  </w:num>
  <w:num w:numId="27" w16cid:durableId="1338384843">
    <w:abstractNumId w:val="36"/>
  </w:num>
  <w:num w:numId="28" w16cid:durableId="895317446">
    <w:abstractNumId w:val="16"/>
  </w:num>
  <w:num w:numId="29" w16cid:durableId="1256326299">
    <w:abstractNumId w:val="6"/>
  </w:num>
  <w:num w:numId="30" w16cid:durableId="2114400781">
    <w:abstractNumId w:val="20"/>
  </w:num>
  <w:num w:numId="31" w16cid:durableId="1051811132">
    <w:abstractNumId w:val="5"/>
  </w:num>
  <w:num w:numId="32" w16cid:durableId="778765506">
    <w:abstractNumId w:val="31"/>
  </w:num>
  <w:num w:numId="33" w16cid:durableId="1319337943">
    <w:abstractNumId w:val="34"/>
  </w:num>
  <w:num w:numId="34" w16cid:durableId="1488473582">
    <w:abstractNumId w:val="3"/>
  </w:num>
  <w:num w:numId="35" w16cid:durableId="1940336399">
    <w:abstractNumId w:val="1"/>
  </w:num>
  <w:num w:numId="36" w16cid:durableId="1382510283">
    <w:abstractNumId w:val="2"/>
  </w:num>
  <w:num w:numId="37" w16cid:durableId="94137472">
    <w:abstractNumId w:val="0"/>
  </w:num>
  <w:num w:numId="38" w16cid:durableId="1063717963">
    <w:abstractNumId w:val="37"/>
  </w:num>
  <w:num w:numId="39" w16cid:durableId="15629094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33404130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60742465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56784186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49278890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66674210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96453451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341710841">
    <w:abstractNumId w:val="25"/>
  </w:num>
  <w:num w:numId="47" w16cid:durableId="1839882042">
    <w:abstractNumId w:val="17"/>
  </w:num>
  <w:num w:numId="48" w16cid:durableId="1152258342">
    <w:abstractNumId w:val="33"/>
  </w:num>
  <w:num w:numId="49" w16cid:durableId="1101757546">
    <w:abstractNumId w:val="11"/>
  </w:num>
  <w:num w:numId="50" w16cid:durableId="21366405">
    <w:abstractNumId w:val="4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64C"/>
    <w:rsid w:val="0000092E"/>
    <w:rsid w:val="000023F4"/>
    <w:rsid w:val="00012A83"/>
    <w:rsid w:val="00017C3C"/>
    <w:rsid w:val="00021F2E"/>
    <w:rsid w:val="00026EAE"/>
    <w:rsid w:val="0003123C"/>
    <w:rsid w:val="00031B3B"/>
    <w:rsid w:val="00032A10"/>
    <w:rsid w:val="00043FFE"/>
    <w:rsid w:val="00044074"/>
    <w:rsid w:val="0004430C"/>
    <w:rsid w:val="00066DE2"/>
    <w:rsid w:val="00077931"/>
    <w:rsid w:val="00084E91"/>
    <w:rsid w:val="000900B6"/>
    <w:rsid w:val="000A649E"/>
    <w:rsid w:val="000A7626"/>
    <w:rsid w:val="000B2D28"/>
    <w:rsid w:val="000B5DA2"/>
    <w:rsid w:val="000C1C28"/>
    <w:rsid w:val="000C5872"/>
    <w:rsid w:val="000C770E"/>
    <w:rsid w:val="000E0979"/>
    <w:rsid w:val="000E1544"/>
    <w:rsid w:val="000F47C0"/>
    <w:rsid w:val="001155CE"/>
    <w:rsid w:val="001225D9"/>
    <w:rsid w:val="0012403E"/>
    <w:rsid w:val="00124370"/>
    <w:rsid w:val="00160392"/>
    <w:rsid w:val="00164319"/>
    <w:rsid w:val="001A5429"/>
    <w:rsid w:val="001D1C22"/>
    <w:rsid w:val="001E11F1"/>
    <w:rsid w:val="001E1E58"/>
    <w:rsid w:val="001E5AAD"/>
    <w:rsid w:val="00206719"/>
    <w:rsid w:val="00207A17"/>
    <w:rsid w:val="00234754"/>
    <w:rsid w:val="00240312"/>
    <w:rsid w:val="00247B17"/>
    <w:rsid w:val="00252E4A"/>
    <w:rsid w:val="002642A8"/>
    <w:rsid w:val="002955AB"/>
    <w:rsid w:val="002A137B"/>
    <w:rsid w:val="002D1850"/>
    <w:rsid w:val="0031130D"/>
    <w:rsid w:val="00314A6F"/>
    <w:rsid w:val="00334394"/>
    <w:rsid w:val="00347AF5"/>
    <w:rsid w:val="003602B4"/>
    <w:rsid w:val="00360A5C"/>
    <w:rsid w:val="00360F98"/>
    <w:rsid w:val="00362478"/>
    <w:rsid w:val="003639D2"/>
    <w:rsid w:val="00374421"/>
    <w:rsid w:val="00396BA9"/>
    <w:rsid w:val="003A1203"/>
    <w:rsid w:val="003B24DB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262DD"/>
    <w:rsid w:val="0042646F"/>
    <w:rsid w:val="00435096"/>
    <w:rsid w:val="004411FB"/>
    <w:rsid w:val="00443212"/>
    <w:rsid w:val="00493EC0"/>
    <w:rsid w:val="00495909"/>
    <w:rsid w:val="004B5251"/>
    <w:rsid w:val="004C0453"/>
    <w:rsid w:val="004C432D"/>
    <w:rsid w:val="004C7B3E"/>
    <w:rsid w:val="00513832"/>
    <w:rsid w:val="00526C37"/>
    <w:rsid w:val="00533047"/>
    <w:rsid w:val="00546F4C"/>
    <w:rsid w:val="00567626"/>
    <w:rsid w:val="00577B45"/>
    <w:rsid w:val="005854DB"/>
    <w:rsid w:val="005919AF"/>
    <w:rsid w:val="005A20E2"/>
    <w:rsid w:val="005B6A1A"/>
    <w:rsid w:val="005C7E0C"/>
    <w:rsid w:val="005D2146"/>
    <w:rsid w:val="005E1C94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7157EF"/>
    <w:rsid w:val="0073670F"/>
    <w:rsid w:val="00740FCE"/>
    <w:rsid w:val="00753E67"/>
    <w:rsid w:val="0078010D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07D7A"/>
    <w:rsid w:val="00813EC8"/>
    <w:rsid w:val="00817F8C"/>
    <w:rsid w:val="0082491D"/>
    <w:rsid w:val="0083428B"/>
    <w:rsid w:val="00876F99"/>
    <w:rsid w:val="008820B3"/>
    <w:rsid w:val="00886169"/>
    <w:rsid w:val="0089410F"/>
    <w:rsid w:val="008965F6"/>
    <w:rsid w:val="008A2B5E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74BF8"/>
    <w:rsid w:val="009A3320"/>
    <w:rsid w:val="009A3B33"/>
    <w:rsid w:val="009A45A0"/>
    <w:rsid w:val="009B35B5"/>
    <w:rsid w:val="009B3A56"/>
    <w:rsid w:val="009B4773"/>
    <w:rsid w:val="009D2556"/>
    <w:rsid w:val="00A371D8"/>
    <w:rsid w:val="00A630FD"/>
    <w:rsid w:val="00A67285"/>
    <w:rsid w:val="00A74908"/>
    <w:rsid w:val="00A91213"/>
    <w:rsid w:val="00A960DC"/>
    <w:rsid w:val="00AA29B1"/>
    <w:rsid w:val="00AA387F"/>
    <w:rsid w:val="00AA66D7"/>
    <w:rsid w:val="00AC3653"/>
    <w:rsid w:val="00AD282C"/>
    <w:rsid w:val="00AE0241"/>
    <w:rsid w:val="00AE5008"/>
    <w:rsid w:val="00B12D81"/>
    <w:rsid w:val="00B26302"/>
    <w:rsid w:val="00B37B3B"/>
    <w:rsid w:val="00B44C47"/>
    <w:rsid w:val="00B57756"/>
    <w:rsid w:val="00B57F4F"/>
    <w:rsid w:val="00B6264C"/>
    <w:rsid w:val="00B74300"/>
    <w:rsid w:val="00B7636D"/>
    <w:rsid w:val="00B80CF1"/>
    <w:rsid w:val="00BA2A38"/>
    <w:rsid w:val="00BA31C4"/>
    <w:rsid w:val="00BB02E6"/>
    <w:rsid w:val="00BD0C60"/>
    <w:rsid w:val="00BD6FF7"/>
    <w:rsid w:val="00C11356"/>
    <w:rsid w:val="00C14062"/>
    <w:rsid w:val="00C17BCF"/>
    <w:rsid w:val="00C26660"/>
    <w:rsid w:val="00C3246A"/>
    <w:rsid w:val="00C33D02"/>
    <w:rsid w:val="00C65564"/>
    <w:rsid w:val="00C92EF3"/>
    <w:rsid w:val="00CA61D8"/>
    <w:rsid w:val="00CD1D98"/>
    <w:rsid w:val="00CF1267"/>
    <w:rsid w:val="00D13200"/>
    <w:rsid w:val="00D26769"/>
    <w:rsid w:val="00D27AF8"/>
    <w:rsid w:val="00D6543F"/>
    <w:rsid w:val="00D74E0C"/>
    <w:rsid w:val="00D8068C"/>
    <w:rsid w:val="00D94688"/>
    <w:rsid w:val="00D96340"/>
    <w:rsid w:val="00DA2D18"/>
    <w:rsid w:val="00DB5A2E"/>
    <w:rsid w:val="00DC0528"/>
    <w:rsid w:val="00DC1104"/>
    <w:rsid w:val="00DC7466"/>
    <w:rsid w:val="00DC7E1C"/>
    <w:rsid w:val="00DE65A2"/>
    <w:rsid w:val="00DF18C6"/>
    <w:rsid w:val="00DF2DCC"/>
    <w:rsid w:val="00E01D0E"/>
    <w:rsid w:val="00E16215"/>
    <w:rsid w:val="00E31650"/>
    <w:rsid w:val="00E35169"/>
    <w:rsid w:val="00E53724"/>
    <w:rsid w:val="00E552C8"/>
    <w:rsid w:val="00E75006"/>
    <w:rsid w:val="00E84350"/>
    <w:rsid w:val="00E85863"/>
    <w:rsid w:val="00E87CA4"/>
    <w:rsid w:val="00E91AE4"/>
    <w:rsid w:val="00EA431D"/>
    <w:rsid w:val="00EC4BCD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C2E9E"/>
    <w:rsid w:val="00FC6570"/>
    <w:rsid w:val="00FF0913"/>
    <w:rsid w:val="00FF4A6E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,"/>
  <w:listSeparator w:val=";"/>
  <w14:docId w14:val="6AB86AE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300"/>
    <w:pPr>
      <w:spacing w:before="120" w:after="120" w:line="264" w:lineRule="auto"/>
    </w:pPr>
    <w:rPr>
      <w:color w:val="595959" w:themeColor="text1" w:themeTint="A6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B74300"/>
    <w:pPr>
      <w:keepNext/>
      <w:keepLines/>
      <w:pBdr>
        <w:bottom w:val="single" w:sz="24" w:space="4" w:color="F0CDA1" w:themeColor="accent1"/>
      </w:pBdr>
      <w:spacing w:before="240" w:line="240" w:lineRule="auto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En-tteCar">
    <w:name w:val="En-tête Car"/>
    <w:basedOn w:val="Policepardfaut"/>
    <w:link w:val="En-tte"/>
    <w:uiPriority w:val="99"/>
    <w:rsid w:val="00A67285"/>
    <w:rPr>
      <w:rFonts w:cstheme="minorHAnsi"/>
      <w:i/>
      <w:color w:val="331D01"/>
      <w:sz w:val="24"/>
    </w:rPr>
  </w:style>
  <w:style w:type="paragraph" w:styleId="Pieddepage">
    <w:name w:val="footer"/>
    <w:basedOn w:val="Normal"/>
    <w:link w:val="PieddepageC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PieddepageCar">
    <w:name w:val="Pied de page Car"/>
    <w:basedOn w:val="Policepardfaut"/>
    <w:link w:val="Pieddepage"/>
    <w:uiPriority w:val="99"/>
    <w:rsid w:val="005C7E0C"/>
    <w:rPr>
      <w:color w:val="595959" w:themeColor="text1" w:themeTint="A6"/>
      <w:sz w:val="18"/>
    </w:rPr>
  </w:style>
  <w:style w:type="character" w:styleId="Textedelespacerserv">
    <w:name w:val="Placeholder Text"/>
    <w:basedOn w:val="Policepardfaut"/>
    <w:uiPriority w:val="99"/>
    <w:semiHidden/>
    <w:rsid w:val="005A20E2"/>
    <w:rPr>
      <w:color w:val="808080"/>
    </w:rPr>
  </w:style>
  <w:style w:type="paragraph" w:styleId="Titre">
    <w:name w:val="Title"/>
    <w:basedOn w:val="Normal"/>
    <w:next w:val="Normal"/>
    <w:link w:val="TitreC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ous-titreCar">
    <w:name w:val="Sous-titre Car"/>
    <w:basedOn w:val="Policepardfaut"/>
    <w:link w:val="Sous-titr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Titre1Car">
    <w:name w:val="Titre 1 Car"/>
    <w:basedOn w:val="Policepardfaut"/>
    <w:link w:val="Titre1"/>
    <w:uiPriority w:val="9"/>
    <w:rsid w:val="00B74300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Pardfaut">
    <w:name w:val="Par défau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5D2146"/>
    <w:pPr>
      <w:ind w:left="720"/>
      <w:contextualSpacing/>
    </w:pPr>
  </w:style>
  <w:style w:type="character" w:styleId="Accentuationlgre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Accentuation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Accentuationintense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Grilledutableau">
    <w:name w:val="Table Grid"/>
    <w:basedOn w:val="Tableau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Titre3Car">
    <w:name w:val="Titre 3 Car"/>
    <w:basedOn w:val="Policepardfaut"/>
    <w:link w:val="Titre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En-ttedetabledesmatires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M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Lienhypertexte">
    <w:name w:val="Hyperlink"/>
    <w:basedOn w:val="Policepardfaut"/>
    <w:uiPriority w:val="99"/>
    <w:semiHidden/>
    <w:rsid w:val="001E1E58"/>
    <w:rPr>
      <w:color w:val="000000" w:themeColor="hyperlink"/>
      <w:u w:val="single"/>
    </w:rPr>
  </w:style>
  <w:style w:type="paragraph" w:styleId="TM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Marquedecommentaire">
    <w:name w:val="annotation reference"/>
    <w:basedOn w:val="Policepardfaut"/>
    <w:uiPriority w:val="99"/>
    <w:semiHidden/>
    <w:unhideWhenUsed/>
    <w:rsid w:val="007C136F"/>
    <w:rPr>
      <w:sz w:val="16"/>
      <w:szCs w:val="16"/>
    </w:rPr>
  </w:style>
  <w:style w:type="paragraph" w:styleId="Sansinterligne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epuces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enumros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lev">
    <w:name w:val="Strong"/>
    <w:basedOn w:val="Policepardfaut"/>
    <w:uiPriority w:val="22"/>
    <w:semiHidden/>
    <w:qFormat/>
    <w:rsid w:val="00BA31C4"/>
    <w:rPr>
      <w:b/>
      <w:bCs/>
    </w:rPr>
  </w:style>
  <w:style w:type="character" w:customStyle="1" w:styleId="Gras">
    <w:name w:val="Gras"/>
    <w:uiPriority w:val="1"/>
    <w:semiHidden/>
    <w:qFormat/>
    <w:rsid w:val="00BA31C4"/>
    <w:rPr>
      <w:b/>
      <w:bCs/>
    </w:rPr>
  </w:style>
  <w:style w:type="paragraph" w:styleId="Listepuces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Titredugraphique1">
    <w:name w:val="Titre du graphique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Titredugraphique2">
    <w:name w:val="Titre du graphique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Titredugraphique3">
    <w:name w:val="Titre du graphique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Titredugraphique4">
    <w:name w:val="Titre du graphique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Pucedugraphique">
    <w:name w:val="Puce du graphique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Pucedugraphique2">
    <w:name w:val="Puce du graphique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Pucedugraphique3">
    <w:name w:val="Puce du graphique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Pucedugraphique4">
    <w:name w:val="Puce du graphique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extedetableaugrandetaille">
    <w:name w:val="Texte de tableau grande taill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enumros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asecocher">
    <w:name w:val="Case à cocher"/>
    <w:basedOn w:val="Normal"/>
    <w:qFormat/>
    <w:rsid w:val="00A67285"/>
    <w:pPr>
      <w:spacing w:before="0" w:after="0"/>
    </w:pPr>
  </w:style>
  <w:style w:type="paragraph" w:customStyle="1" w:styleId="En-tte1">
    <w:name w:val="En-tête 1"/>
    <w:basedOn w:val="Normal"/>
    <w:next w:val="Normal"/>
    <w:link w:val="CaractreEn-tte1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CaractreEn-tte1">
    <w:name w:val="Caractère En-tête 1"/>
    <w:basedOn w:val="Policepardfaut"/>
    <w:link w:val="En-tte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3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ulia.pardon.hypnose@gmail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AppData\Roaming\Microsoft\Templates\Liste%20pour%20cr&#233;er%20sa%20petite%20entrepris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5998FCF725642E0AB07E37C795886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643964-BB7C-40C2-820A-999603AAAC5C}"/>
      </w:docPartPr>
      <w:docPartBody>
        <w:p w:rsidR="00160B49" w:rsidRDefault="00160B49">
          <w:pPr>
            <w:pStyle w:val="95998FCF725642E0AB07E37C7958867B"/>
          </w:pPr>
          <w:r w:rsidRPr="00B74300">
            <w:rPr>
              <w:noProof/>
              <w:lang w:bidi="fr-FR"/>
            </w:rPr>
            <w:t>AGENCE À DOMICILE</w:t>
          </w:r>
        </w:p>
      </w:docPartBody>
    </w:docPart>
    <w:docPart>
      <w:docPartPr>
        <w:name w:val="AC74DD4275F44DF592DAC313C1B295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5F1340-321C-431E-82B5-6D5D913B5082}"/>
      </w:docPartPr>
      <w:docPartBody>
        <w:p w:rsidR="00160B49" w:rsidRDefault="00160B49">
          <w:pPr>
            <w:pStyle w:val="AC74DD4275F44DF592DAC313C1B29598"/>
          </w:pPr>
          <w:r w:rsidRPr="00B74300">
            <w:rPr>
              <w:noProof/>
              <w:lang w:bidi="fr-FR"/>
            </w:rPr>
            <w:t>Liste de contrôle de démarrage</w:t>
          </w:r>
        </w:p>
      </w:docPartBody>
    </w:docPart>
    <w:docPart>
      <w:docPartPr>
        <w:name w:val="FC931A0CEDAC4580BED912AA9D0074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ADF16E-462B-4AE1-A7C8-C93B6753B537}"/>
      </w:docPartPr>
      <w:docPartBody>
        <w:p w:rsidR="00160B49" w:rsidRDefault="00160B49">
          <w:pPr>
            <w:pStyle w:val="FC931A0CEDAC4580BED912AA9D007407"/>
          </w:pPr>
          <w:r w:rsidRPr="00B74300">
            <w:rPr>
              <w:noProof/>
              <w:lang w:bidi="fr-FR"/>
            </w:rPr>
            <w:t>Informez la presse locale ou régionale de votre ouverture ainsi que de la date de celle-ci.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955"/>
    <w:rsid w:val="00067E8B"/>
    <w:rsid w:val="00160B49"/>
    <w:rsid w:val="0075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5998FCF725642E0AB07E37C7958867B">
    <w:name w:val="95998FCF725642E0AB07E37C7958867B"/>
  </w:style>
  <w:style w:type="paragraph" w:customStyle="1" w:styleId="AC74DD4275F44DF592DAC313C1B29598">
    <w:name w:val="AC74DD4275F44DF592DAC313C1B29598"/>
  </w:style>
  <w:style w:type="paragraph" w:customStyle="1" w:styleId="FC931A0CEDAC4580BED912AA9D007407">
    <w:name w:val="FC931A0CEDAC4580BED912AA9D0074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MS Gothic"/>
        <a:cs typeface=""/>
      </a:majorFont>
      <a:minorFont>
        <a:latin typeface="Arial "/>
        <a:ea typeface="MS Mincho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DCACE2E-A635-4BAF-9CB9-4DFFC144734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Liste pour créer sa petite entreprise</Template>
  <TotalTime>0</TotalTime>
  <Pages>4</Pages>
  <Words>851</Words>
  <Characters>4681</Characters>
  <Application>Microsoft Office Word</Application>
  <DocSecurity>0</DocSecurity>
  <Lines>39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ACADEMIE EQU’HYPNOSE</dc:title>
  <dc:subject/>
  <dc:creator/>
  <cp:keywords/>
  <dc:description/>
  <cp:lastModifiedBy/>
  <cp:revision>1</cp:revision>
  <dcterms:created xsi:type="dcterms:W3CDTF">2024-03-08T09:06:00Z</dcterms:created>
  <dcterms:modified xsi:type="dcterms:W3CDTF">2024-03-28T16:57:00Z</dcterms:modified>
  <cp:contentStatus>Devenez Coach en Equ’hypnose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