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B74300" w14:paraId="4947EC8C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14:paraId="57E36288" w14:textId="58916003" w:rsidR="005854DB" w:rsidRPr="002D1850" w:rsidRDefault="00875132" w:rsidP="005854DB">
            <w:pPr>
              <w:pStyle w:val="Titre"/>
              <w:rPr>
                <w:noProof/>
                <w:color w:val="C00000"/>
              </w:rPr>
            </w:pPr>
            <w:sdt>
              <w:sdtPr>
                <w:rPr>
                  <w:noProof/>
                  <w:color w:val="C00000"/>
                </w:rPr>
                <w:alias w:val="Titre"/>
                <w:tag w:val=""/>
                <w:id w:val="2016188051"/>
                <w:placeholder>
                  <w:docPart w:val="95998FCF725642E0AB07E37C79588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B6264C" w:rsidRPr="002D1850">
                  <w:rPr>
                    <w:noProof/>
                    <w:color w:val="C00000"/>
                  </w:rPr>
                  <w:t>ACADEMIE EQU’HYPNOSE</w:t>
                </w:r>
              </w:sdtContent>
            </w:sdt>
          </w:p>
        </w:tc>
      </w:tr>
      <w:tr w:rsidR="005854DB" w:rsidRPr="00B74300" w14:paraId="178B63E4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74A9B56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34362256" w14:textId="77777777" w:rsidR="005854DB" w:rsidRPr="002D1850" w:rsidRDefault="005854DB" w:rsidP="00794847">
            <w:pPr>
              <w:spacing w:before="0" w:after="0"/>
              <w:rPr>
                <w:noProof/>
                <w:color w:val="C00000"/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BD00CE5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B74300" w14:paraId="350A7B6F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noProof/>
                <w:color w:val="C00000"/>
              </w:rPr>
              <w:alias w:val="Sous-titre"/>
              <w:tag w:val=""/>
              <w:id w:val="1073854703"/>
              <w:placeholder>
                <w:docPart w:val="AC74DD4275F44DF592DAC313C1B29598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983EC3B" w14:textId="144CC1A7" w:rsidR="005854DB" w:rsidRPr="002D1850" w:rsidRDefault="00BD6FF7" w:rsidP="005854DB">
                <w:pPr>
                  <w:pStyle w:val="Sous-titre"/>
                  <w:rPr>
                    <w:noProof/>
                    <w:color w:val="C00000"/>
                  </w:rPr>
                </w:pPr>
                <w:r>
                  <w:rPr>
                    <w:noProof/>
                    <w:color w:val="C00000"/>
                  </w:rPr>
                  <w:t xml:space="preserve">Devenez </w:t>
                </w:r>
                <w:r w:rsidR="004D4A22">
                  <w:rPr>
                    <w:noProof/>
                    <w:color w:val="C00000"/>
                  </w:rPr>
                  <w:t>Préparateur mental du cavalier</w:t>
                </w:r>
              </w:p>
            </w:sdtContent>
          </w:sdt>
        </w:tc>
      </w:tr>
    </w:tbl>
    <w:p w14:paraId="5E65EDB9" w14:textId="7863EA1F" w:rsidR="009355C2" w:rsidRPr="00B57FB3" w:rsidRDefault="00B6264C" w:rsidP="00B57FB3">
      <w:pPr>
        <w:pStyle w:val="Titre1"/>
        <w:rPr>
          <w:noProof/>
          <w:color w:val="C00000"/>
        </w:rPr>
      </w:pPr>
      <w:r w:rsidRPr="002D1850">
        <w:rPr>
          <w:noProof/>
          <w:color w:val="C00000"/>
        </w:rPr>
        <w:t>Livret d’accueil</w:t>
      </w:r>
    </w:p>
    <w:tbl>
      <w:tblPr>
        <w:tblpPr w:leftFromText="141" w:rightFromText="141" w:vertAnchor="text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06"/>
      </w:tblGrid>
      <w:tr w:rsidR="003C613B" w:rsidRPr="003C613B" w14:paraId="2584B545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2101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 xml:space="preserve">Public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E785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Les professionnel(le)s de l’accompagnement dans les domaines de la santé, du sport, de l’encadrement, de l’éducation, du commerce ainsi que toute personne au contact d’un public. </w:t>
            </w:r>
          </w:p>
          <w:p w14:paraId="05CD06A6" w14:textId="2FD896BE" w:rsidR="00B6264C" w:rsidRPr="007B72C7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Les enseignants et entraîneurs d’équitation. </w:t>
            </w:r>
          </w:p>
        </w:tc>
      </w:tr>
      <w:tr w:rsidR="003C613B" w:rsidRPr="003C613B" w14:paraId="3A38F2CC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DCEC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Prérequis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B413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Être professionnel(le)s de l’accompagnement dans les domaines de la santé, du sport, de l’encadrement, de l’éducation, du commerce  </w:t>
            </w:r>
          </w:p>
          <w:p w14:paraId="507E2ABF" w14:textId="77777777" w:rsidR="0013352D" w:rsidRPr="003C613B" w:rsidRDefault="0013352D" w:rsidP="0013352D">
            <w:pPr>
              <w:ind w:left="-5" w:right="891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.  Ou travailler au contact d’un public. </w:t>
            </w:r>
          </w:p>
          <w:p w14:paraId="133AC62B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Ou être enseignant ou entraîneur d’équitation </w:t>
            </w:r>
          </w:p>
          <w:p w14:paraId="5A6A472A" w14:textId="4DB1ED6A" w:rsidR="00B6264C" w:rsidRPr="00877B03" w:rsidRDefault="0013352D" w:rsidP="00877B03">
            <w:pPr>
              <w:ind w:left="-5" w:right="891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.  Disposer d’une connexion internet et d’un équipement informatique permettant de suivre les visioconférences sur Teams</w:t>
            </w:r>
          </w:p>
        </w:tc>
      </w:tr>
      <w:tr w:rsidR="003C613B" w:rsidRPr="003C613B" w14:paraId="7C33BB62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3C19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Disposition pratique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6991" w14:textId="285F8341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Effectif </w:t>
            </w:r>
            <w:r w:rsidR="00BD6FF7"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minimum : </w:t>
            </w:r>
            <w:r w:rsidR="00877B03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4</w:t>
            </w:r>
            <w:r w:rsidR="00BD6FF7"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participants / </w:t>
            </w: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maximum : 1</w:t>
            </w:r>
            <w:r w:rsidR="00877B03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5</w:t>
            </w: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participants</w:t>
            </w:r>
          </w:p>
        </w:tc>
      </w:tr>
      <w:tr w:rsidR="003C613B" w:rsidRPr="003C613B" w14:paraId="3CAE5194" w14:textId="77777777" w:rsidTr="00B6264C">
        <w:trPr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8AB64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 xml:space="preserve">Modalités et délai d’accès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DBE6D" w14:textId="77777777" w:rsidR="00FD53EC" w:rsidRPr="00FD53EC" w:rsidRDefault="00FD53EC" w:rsidP="00FD53E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Nous échangeons autour de votre projet par téléphone et/ou par mail : </w:t>
            </w:r>
          </w:p>
          <w:p w14:paraId="2B6F3789" w14:textId="77777777" w:rsidR="00FD53EC" w:rsidRPr="00FD53EC" w:rsidRDefault="00FD53EC" w:rsidP="00FD53E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Contact : Julia PARDON 06.22.94.13.56. </w:t>
            </w:r>
            <w:hyperlink r:id="rId11" w:history="1">
              <w:r w:rsidRPr="00FD53EC">
                <w:rPr>
                  <w:rStyle w:val="Lienhypertexte"/>
                  <w:rFonts w:eastAsiaTheme="minorHAnsi" w:cstheme="minorHAnsi"/>
                  <w:color w:val="808080" w:themeColor="background1" w:themeShade="80"/>
                  <w:sz w:val="20"/>
                  <w:szCs w:val="20"/>
                </w:rPr>
                <w:t>julia.pardon.hypnose@gmail.com</w:t>
              </w:r>
            </w:hyperlink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14:paraId="64B257BC" w14:textId="77777777" w:rsidR="00FD53EC" w:rsidRPr="00FD53EC" w:rsidRDefault="00FD53EC" w:rsidP="00FD53E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Réponse sous 48h. </w:t>
            </w:r>
          </w:p>
          <w:p w14:paraId="28DCC6C0" w14:textId="77777777" w:rsidR="00FD53EC" w:rsidRPr="00FD53EC" w:rsidRDefault="00FD53EC" w:rsidP="00FD53E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A l’issue de cet entretien, vous recevrez le bulletin d’inscription par mail avec les modalités suivantes en sus : conditions générales de vente, règlement intérieur, contrat et annexes associées à la formation. </w:t>
            </w:r>
          </w:p>
          <w:p w14:paraId="1661B01F" w14:textId="38C18C77" w:rsidR="008858C4" w:rsidRPr="00FD53EC" w:rsidRDefault="00FD53EC" w:rsidP="00FD53EC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Clôture des inscriptions : 15 jours avant le début de la formation.</w:t>
            </w:r>
          </w:p>
        </w:tc>
      </w:tr>
      <w:tr w:rsidR="003C613B" w:rsidRPr="003C613B" w14:paraId="54BEAEAD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7D13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Présentation générale</w:t>
            </w:r>
          </w:p>
          <w:p w14:paraId="70D7015D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(problématique, intérêt)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50715" w14:textId="2326D126" w:rsidR="00F26CCC" w:rsidRDefault="000F2151" w:rsidP="000258B2">
            <w:pPr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</w:rPr>
              <w:t>La Préparation Mentale fait parti</w:t>
            </w:r>
            <w:r w:rsidR="008858C4">
              <w:rPr>
                <w:rFonts w:cstheme="minorHAnsi"/>
                <w:color w:val="808080" w:themeColor="background1" w:themeShade="80"/>
                <w:sz w:val="20"/>
                <w:szCs w:val="20"/>
              </w:rPr>
              <w:t>e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des 4 axes de travail indispensables au sportif.</w:t>
            </w:r>
          </w:p>
          <w:p w14:paraId="062501B2" w14:textId="07D1B780" w:rsidR="00B13EFC" w:rsidRPr="003C613B" w:rsidRDefault="00E673A3" w:rsidP="001A2669">
            <w:pPr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Permettre au sportif de comprendre qui il est, trouver ses solutions et devenir autonome dans son évolution sont les axes majeurs </w:t>
            </w:r>
            <w:r w:rsidR="001A2669">
              <w:rPr>
                <w:rFonts w:cstheme="minorHAnsi"/>
                <w:color w:val="808080" w:themeColor="background1" w:themeShade="80"/>
                <w:sz w:val="20"/>
                <w:szCs w:val="20"/>
              </w:rPr>
              <w:t>de ce programme.</w:t>
            </w:r>
          </w:p>
        </w:tc>
      </w:tr>
      <w:tr w:rsidR="003C613B" w:rsidRPr="003C613B" w14:paraId="6682ECD9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18B6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Objectifs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CD3D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  <w:t>Objectif général :</w:t>
            </w:r>
          </w:p>
          <w:p w14:paraId="35754F93" w14:textId="2F138F54" w:rsidR="00BD6FF7" w:rsidRPr="003C613B" w:rsidRDefault="0013352D" w:rsidP="00B57FB3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Être capable d’accompagner un cavalier ou un groupe de cavaliers vers la réalisation d’un ou plusieurs objectifs en utilisant les différents outils de la préparation mentale </w:t>
            </w:r>
          </w:p>
          <w:p w14:paraId="75843DB6" w14:textId="77777777" w:rsidR="00B13EFC" w:rsidRPr="003C613B" w:rsidRDefault="00B6264C" w:rsidP="0013352D">
            <w:pPr>
              <w:autoSpaceDE w:val="0"/>
              <w:autoSpaceDN w:val="0"/>
              <w:adjustRightInd w:val="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  <w:t xml:space="preserve">Objectifs pédagogiques : </w:t>
            </w:r>
          </w:p>
          <w:p w14:paraId="28E52131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Être capable d’analyser une ou plusieurs problématiques afin de déterminer un ou plusieurs objectifs. </w:t>
            </w:r>
          </w:p>
          <w:p w14:paraId="79372C3D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 xml:space="preserve">Être capable de mettre en place une stratégie adaptée au cavalier individuel ou au groupe. </w:t>
            </w:r>
          </w:p>
          <w:p w14:paraId="54A91F63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Être capable d’utiliser les différentes techniques de communication </w:t>
            </w:r>
          </w:p>
          <w:p w14:paraId="77260349" w14:textId="77777777" w:rsidR="0013352D" w:rsidRPr="003C613B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Être capable d’analyser les émotions, leurs impacts, leurs solutions </w:t>
            </w:r>
          </w:p>
          <w:p w14:paraId="49D75FCC" w14:textId="11B91C02" w:rsidR="0013352D" w:rsidRPr="001A2669" w:rsidRDefault="0013352D" w:rsidP="00ED4559">
            <w:pPr>
              <w:numPr>
                <w:ilvl w:val="0"/>
                <w:numId w:val="11"/>
              </w:numPr>
              <w:spacing w:before="0" w:after="161"/>
              <w:ind w:right="891" w:hanging="202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Être capable d’élaborer des critères de réalisation et de réussite de l’objectif. </w:t>
            </w:r>
          </w:p>
        </w:tc>
      </w:tr>
      <w:tr w:rsidR="003C613B" w:rsidRPr="003C613B" w14:paraId="5B3AAFB4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3592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lastRenderedPageBreak/>
              <w:t>Contenu de la formation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3338" w14:textId="77777777" w:rsidR="0013352D" w:rsidRPr="003C613B" w:rsidRDefault="0013352D" w:rsidP="0013352D">
            <w:pPr>
              <w:spacing w:after="188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1 </w:t>
            </w:r>
          </w:p>
          <w:p w14:paraId="11B8DA3E" w14:textId="77777777" w:rsidR="0013352D" w:rsidRPr="003C613B" w:rsidRDefault="0013352D" w:rsidP="00ED4559">
            <w:pPr>
              <w:numPr>
                <w:ilvl w:val="0"/>
                <w:numId w:val="12"/>
              </w:numPr>
              <w:spacing w:before="0" w:after="161"/>
              <w:ind w:right="850" w:hanging="36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Présentation des outils pédagogiques  </w:t>
            </w:r>
          </w:p>
          <w:p w14:paraId="7B992967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Temps de présentation individuelle (9h30/10h30) </w:t>
            </w:r>
          </w:p>
          <w:p w14:paraId="3DD64D0E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Réalisation individuelle du questionnaire d’accompagnement (10H30/10h45) </w:t>
            </w:r>
          </w:p>
          <w:p w14:paraId="5B75597F" w14:textId="6C0249B1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Définition de la préparation mentale (10h</w:t>
            </w:r>
            <w:r w:rsidR="003F4038">
              <w:rPr>
                <w:rFonts w:cstheme="minorHAnsi"/>
                <w:color w:val="808080" w:themeColor="background1" w:themeShade="80"/>
                <w:sz w:val="20"/>
                <w:szCs w:val="20"/>
              </w:rPr>
              <w:t>45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/11h15) </w:t>
            </w:r>
          </w:p>
          <w:p w14:paraId="3FF74A02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Compréhension des relations corps/mental/physiologie avec mise en situation (11h15/12h30) </w:t>
            </w:r>
          </w:p>
          <w:p w14:paraId="0CDF05A6" w14:textId="77777777" w:rsidR="0013352D" w:rsidRPr="003C613B" w:rsidRDefault="0013352D" w:rsidP="0013352D">
            <w:pPr>
              <w:spacing w:after="188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Déjeuner (12h30/14h30) </w:t>
            </w:r>
          </w:p>
          <w:p w14:paraId="62E85964" w14:textId="77777777" w:rsidR="0013352D" w:rsidRPr="003C613B" w:rsidRDefault="0013352D" w:rsidP="00ED4559">
            <w:pPr>
              <w:numPr>
                <w:ilvl w:val="0"/>
                <w:numId w:val="12"/>
              </w:numPr>
              <w:spacing w:before="0" w:after="161"/>
              <w:ind w:right="850" w:hanging="36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Les principes de communication  </w:t>
            </w:r>
          </w:p>
          <w:p w14:paraId="06BA31FD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Définition de la communication (14h30 – 15h00) </w:t>
            </w:r>
          </w:p>
          <w:p w14:paraId="301C7687" w14:textId="2ED20715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Les différents types de communication (15h00-16h00) </w:t>
            </w:r>
          </w:p>
          <w:p w14:paraId="4EFBD4AF" w14:textId="1DFEF73F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Communication avec l’humain avec mise en situation (16h00-17h</w:t>
            </w:r>
            <w:r w:rsidR="003F4038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) </w:t>
            </w:r>
          </w:p>
          <w:p w14:paraId="2E1B2DE5" w14:textId="1B48E27C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Débrief (17h</w:t>
            </w:r>
            <w:r w:rsidR="003F4038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– 18h00) </w:t>
            </w:r>
          </w:p>
          <w:p w14:paraId="63BC6861" w14:textId="77777777" w:rsidR="0013352D" w:rsidRPr="003C613B" w:rsidRDefault="0013352D" w:rsidP="0013352D">
            <w:pPr>
              <w:spacing w:after="165" w:line="25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4DFD484C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2 </w:t>
            </w:r>
          </w:p>
          <w:p w14:paraId="08CB7D81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Rappel de la veille (9h30/10h00) </w:t>
            </w:r>
          </w:p>
          <w:p w14:paraId="019A74F1" w14:textId="4C66522E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Communication avec le cheval en situation (10h00-12h30) </w:t>
            </w:r>
          </w:p>
          <w:p w14:paraId="1D84E212" w14:textId="77777777" w:rsidR="0013352D" w:rsidRPr="003C613B" w:rsidRDefault="0013352D" w:rsidP="0013352D">
            <w:pPr>
              <w:spacing w:after="191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Déjeuner (12h30/14h30) </w:t>
            </w:r>
          </w:p>
          <w:p w14:paraId="0DE19FF0" w14:textId="77777777" w:rsidR="0013352D" w:rsidRPr="003C613B" w:rsidRDefault="0013352D" w:rsidP="00ED4559">
            <w:pPr>
              <w:numPr>
                <w:ilvl w:val="0"/>
                <w:numId w:val="12"/>
              </w:numPr>
              <w:spacing w:before="0" w:after="161"/>
              <w:ind w:right="850" w:hanging="36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Principes de base de l’émotion (14h30/15h30) </w:t>
            </w:r>
          </w:p>
          <w:p w14:paraId="23C17F89" w14:textId="0C6B875B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Apprendre à écouter son corps (15h30/16h15) </w:t>
            </w:r>
          </w:p>
          <w:p w14:paraId="51467596" w14:textId="2E220EE9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Différents types d’émotions et analyse des solutions (16h15</w:t>
            </w:r>
            <w:r w:rsidR="00C33736">
              <w:rPr>
                <w:rFonts w:cstheme="minorHAnsi"/>
                <w:color w:val="808080" w:themeColor="background1" w:themeShade="80"/>
                <w:sz w:val="20"/>
                <w:szCs w:val="20"/>
              </w:rPr>
              <w:t>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17h00) </w:t>
            </w:r>
          </w:p>
          <w:p w14:paraId="1719D047" w14:textId="0557738B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>Coaching Somatique (17h00</w:t>
            </w:r>
            <w:r w:rsidR="00C33736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>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>17h</w:t>
            </w:r>
            <w:r w:rsidR="00C33736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>30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) </w:t>
            </w:r>
          </w:p>
          <w:p w14:paraId="5457E83E" w14:textId="33575B70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>Débrief (17h</w:t>
            </w:r>
            <w:r w:rsidR="00C33736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>30/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18h00) </w:t>
            </w:r>
          </w:p>
          <w:p w14:paraId="4B75720E" w14:textId="77777777" w:rsidR="0013352D" w:rsidRPr="003C613B" w:rsidRDefault="0013352D" w:rsidP="0013352D">
            <w:pPr>
              <w:spacing w:after="165" w:line="25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14:paraId="73A573A0" w14:textId="77777777" w:rsidR="0013352D" w:rsidRPr="003C613B" w:rsidRDefault="0013352D" w:rsidP="0013352D">
            <w:pPr>
              <w:spacing w:after="252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3 </w:t>
            </w:r>
          </w:p>
          <w:p w14:paraId="2D51BA96" w14:textId="40D643F9" w:rsidR="0013352D" w:rsidRPr="003C613B" w:rsidRDefault="0013352D" w:rsidP="00ED4559">
            <w:pPr>
              <w:numPr>
                <w:ilvl w:val="0"/>
                <w:numId w:val="12"/>
              </w:numPr>
              <w:spacing w:before="0" w:after="213" w:line="256" w:lineRule="auto"/>
              <w:ind w:right="850" w:hanging="36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Définition d’un objectif 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ab/>
            </w:r>
          </w:p>
          <w:p w14:paraId="336FD0E7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Rappel de la veille (9h30/10h00) </w:t>
            </w:r>
          </w:p>
          <w:p w14:paraId="257DD9E2" w14:textId="305226E8" w:rsidR="0013352D" w:rsidRPr="003C613B" w:rsidRDefault="0013352D" w:rsidP="00DA65A8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Discours interne (10h00/11h15) </w:t>
            </w:r>
          </w:p>
          <w:p w14:paraId="681C8944" w14:textId="5DEE9A22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Profils (11h</w:t>
            </w:r>
            <w:r w:rsidR="00DA65A8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/12h00) </w:t>
            </w:r>
          </w:p>
          <w:p w14:paraId="29CAF190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 xml:space="preserve">Cellule de performance (12h00 – 12h30) </w:t>
            </w:r>
          </w:p>
          <w:p w14:paraId="69A1DE74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Déjeuner (12h30/14h30) </w:t>
            </w:r>
          </w:p>
          <w:p w14:paraId="01DFEA60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Savoir-faire un brief/debrief (14h30/15h15) </w:t>
            </w:r>
          </w:p>
          <w:p w14:paraId="58869DB4" w14:textId="2C081AD2" w:rsidR="0013352D" w:rsidRPr="003C613B" w:rsidRDefault="0013352D" w:rsidP="00DA65A8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Objectif SMART (15h15/16h</w:t>
            </w:r>
            <w:r w:rsidR="00DA65A8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) </w:t>
            </w:r>
          </w:p>
          <w:p w14:paraId="3F5CEB35" w14:textId="47E77AFE" w:rsidR="0013352D" w:rsidRPr="003C613B" w:rsidRDefault="0013352D" w:rsidP="0013352D">
            <w:pPr>
              <w:ind w:left="-5" w:right="891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Fixation d’un objectif (16h15/17h</w:t>
            </w:r>
            <w:r w:rsidR="00DA65A8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) </w:t>
            </w:r>
          </w:p>
          <w:p w14:paraId="6AB81F3A" w14:textId="5D9E1D05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Débrief (17h</w:t>
            </w:r>
            <w:r w:rsidR="00DA65A8">
              <w:rPr>
                <w:rFonts w:cstheme="minorHAnsi"/>
                <w:color w:val="808080" w:themeColor="background1" w:themeShade="80"/>
                <w:sz w:val="20"/>
                <w:szCs w:val="20"/>
              </w:rPr>
              <w:t>30/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18h00) </w:t>
            </w:r>
          </w:p>
          <w:p w14:paraId="3492DF25" w14:textId="77777777" w:rsidR="0013352D" w:rsidRPr="003C613B" w:rsidRDefault="0013352D" w:rsidP="0013352D">
            <w:pPr>
              <w:spacing w:after="165" w:line="25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01875793" w14:textId="77777777" w:rsidR="0013352D" w:rsidRPr="003C613B" w:rsidRDefault="0013352D" w:rsidP="0013352D">
            <w:pPr>
              <w:spacing w:after="195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4 </w:t>
            </w:r>
          </w:p>
          <w:p w14:paraId="403760AB" w14:textId="77777777" w:rsidR="0013352D" w:rsidRPr="003C613B" w:rsidRDefault="0013352D" w:rsidP="0013352D">
            <w:pPr>
              <w:tabs>
                <w:tab w:val="center" w:pos="394"/>
                <w:tab w:val="center" w:pos="2403"/>
              </w:tabs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="Calibri" w:cstheme="minorHAnsi"/>
                <w:color w:val="808080" w:themeColor="background1" w:themeShade="80"/>
                <w:sz w:val="20"/>
                <w:szCs w:val="20"/>
              </w:rPr>
              <w:tab/>
              <w:t>-</w:t>
            </w:r>
            <w:r w:rsidRPr="003C613B">
              <w:rPr>
                <w:rFonts w:eastAsia="Arial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3C613B">
              <w:rPr>
                <w:rFonts w:eastAsia="Arial" w:cstheme="minorHAnsi"/>
                <w:color w:val="808080" w:themeColor="background1" w:themeShade="80"/>
                <w:sz w:val="20"/>
                <w:szCs w:val="20"/>
              </w:rPr>
              <w:tab/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Techniques d’accompagnement </w:t>
            </w:r>
          </w:p>
          <w:p w14:paraId="278457CA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Rappel de la veille (9h30/10h00) </w:t>
            </w:r>
          </w:p>
          <w:p w14:paraId="03719A69" w14:textId="7F895181" w:rsidR="0013352D" w:rsidRPr="003C613B" w:rsidRDefault="0013352D" w:rsidP="00EC7EFC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Visualisation (10h0011h00) </w:t>
            </w:r>
          </w:p>
          <w:p w14:paraId="383D60CC" w14:textId="16C0DA74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Routine (11h</w:t>
            </w:r>
            <w:r w:rsidR="00EC7EFC">
              <w:rPr>
                <w:rFonts w:cstheme="minorHAnsi"/>
                <w:color w:val="808080" w:themeColor="background1" w:themeShade="80"/>
                <w:sz w:val="20"/>
                <w:szCs w:val="20"/>
              </w:rPr>
              <w:t>00/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12h00) </w:t>
            </w:r>
          </w:p>
          <w:p w14:paraId="25B743DC" w14:textId="464123E2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Cohérence cardiaque (12h00</w:t>
            </w:r>
            <w:r w:rsidR="00585251">
              <w:rPr>
                <w:rFonts w:cstheme="minorHAnsi"/>
                <w:color w:val="808080" w:themeColor="background1" w:themeShade="80"/>
                <w:sz w:val="20"/>
                <w:szCs w:val="20"/>
              </w:rPr>
              <w:t>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12h30) </w:t>
            </w:r>
          </w:p>
          <w:p w14:paraId="02B308EC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Déjeuner (12h30/14h30) </w:t>
            </w:r>
          </w:p>
          <w:p w14:paraId="5F2EB973" w14:textId="1FFEA7AD" w:rsidR="0013352D" w:rsidRPr="003C613B" w:rsidRDefault="0013352D" w:rsidP="00EC7EFC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Méditation / Hypnose (14h30/16h</w:t>
            </w:r>
            <w:r w:rsidR="00585251">
              <w:rPr>
                <w:rFonts w:cstheme="minorHAnsi"/>
                <w:color w:val="808080" w:themeColor="background1" w:themeShade="80"/>
                <w:sz w:val="20"/>
                <w:szCs w:val="20"/>
              </w:rPr>
              <w:t>3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0) </w:t>
            </w:r>
          </w:p>
          <w:p w14:paraId="1E8D503D" w14:textId="79B2DAD6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Concentration (16h30/17h</w:t>
            </w:r>
            <w:r w:rsidR="00585251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) </w:t>
            </w:r>
          </w:p>
          <w:p w14:paraId="2E4BF75F" w14:textId="1EE336C5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Débrief (17h</w:t>
            </w:r>
            <w:r w:rsidR="00585251">
              <w:rPr>
                <w:rFonts w:cstheme="minorHAnsi"/>
                <w:color w:val="808080" w:themeColor="background1" w:themeShade="80"/>
                <w:sz w:val="20"/>
                <w:szCs w:val="20"/>
              </w:rPr>
              <w:t>30/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18h00) </w:t>
            </w:r>
          </w:p>
          <w:p w14:paraId="335DCEBB" w14:textId="77777777" w:rsidR="0013352D" w:rsidRPr="003C613B" w:rsidRDefault="0013352D" w:rsidP="0013352D">
            <w:pPr>
              <w:spacing w:after="165" w:line="25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30D09FE5" w14:textId="77777777" w:rsidR="0013352D" w:rsidRPr="003C613B" w:rsidRDefault="0013352D" w:rsidP="0013352D">
            <w:pPr>
              <w:spacing w:after="195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5  </w:t>
            </w:r>
          </w:p>
          <w:p w14:paraId="4E92E45D" w14:textId="77777777" w:rsidR="0013352D" w:rsidRPr="003C613B" w:rsidRDefault="0013352D" w:rsidP="0013352D">
            <w:pPr>
              <w:tabs>
                <w:tab w:val="center" w:pos="394"/>
                <w:tab w:val="center" w:pos="2211"/>
              </w:tabs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="Calibri" w:cstheme="minorHAnsi"/>
                <w:color w:val="808080" w:themeColor="background1" w:themeShade="80"/>
                <w:sz w:val="20"/>
                <w:szCs w:val="20"/>
              </w:rPr>
              <w:tab/>
              <w:t>-</w:t>
            </w:r>
            <w:r w:rsidRPr="003C613B">
              <w:rPr>
                <w:rFonts w:eastAsia="Arial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3C613B">
              <w:rPr>
                <w:rFonts w:eastAsia="Arial" w:cstheme="minorHAnsi"/>
                <w:color w:val="808080" w:themeColor="background1" w:themeShade="80"/>
                <w:sz w:val="20"/>
                <w:szCs w:val="20"/>
              </w:rPr>
              <w:tab/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Savoir analyser les résultats  </w:t>
            </w:r>
          </w:p>
          <w:p w14:paraId="744FAB42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Rappel de la veille (9h30/10h00) </w:t>
            </w:r>
          </w:p>
          <w:p w14:paraId="2F69FD43" w14:textId="0854EDA2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Abord des notions satellites (10h00</w:t>
            </w:r>
            <w:r w:rsidR="00585251">
              <w:rPr>
                <w:rFonts w:cstheme="minorHAnsi"/>
                <w:color w:val="808080" w:themeColor="background1" w:themeShade="80"/>
                <w:sz w:val="20"/>
                <w:szCs w:val="20"/>
              </w:rPr>
              <w:t>/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10h30) </w:t>
            </w:r>
          </w:p>
          <w:p w14:paraId="58187B7B" w14:textId="1444910F" w:rsidR="0013352D" w:rsidRPr="00585251" w:rsidRDefault="0013352D" w:rsidP="00585251">
            <w:pPr>
              <w:spacing w:after="0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Savoir utiliser le questionnaire initial et proposer un programme individualisé </w:t>
            </w:r>
            <w:r w:rsidRPr="00585251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(10h30-12h30) </w:t>
            </w:r>
          </w:p>
          <w:p w14:paraId="3E45F31A" w14:textId="77777777" w:rsidR="0013352D" w:rsidRPr="00FD53EC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Déjeuner (12h30/14h30) </w:t>
            </w:r>
          </w:p>
          <w:p w14:paraId="1C8C08FC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Explication des travaux de mémoire à réaliser dans les 2 mois suivant pour valider son examen final (14h30-16h30) </w:t>
            </w:r>
          </w:p>
          <w:p w14:paraId="43416B89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Debrief (16h30-18h00) </w:t>
            </w:r>
          </w:p>
          <w:p w14:paraId="3FC74541" w14:textId="77777777" w:rsidR="0013352D" w:rsidRPr="003C613B" w:rsidRDefault="0013352D" w:rsidP="0013352D">
            <w:pPr>
              <w:spacing w:after="167" w:line="25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5AB8AA53" w14:textId="77777777" w:rsidR="0013352D" w:rsidRPr="003C613B" w:rsidRDefault="0013352D" w:rsidP="0013352D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VISIO </w:t>
            </w:r>
          </w:p>
          <w:p w14:paraId="796B1893" w14:textId="56F8E771" w:rsidR="0013352D" w:rsidRPr="003C613B" w:rsidRDefault="0013352D" w:rsidP="0013352D">
            <w:pPr>
              <w:spacing w:after="82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Visio-conférence avec </w:t>
            </w:r>
            <w:r w:rsidR="00C21886">
              <w:rPr>
                <w:rFonts w:cstheme="minorHAnsi"/>
                <w:color w:val="808080" w:themeColor="background1" w:themeShade="80"/>
                <w:sz w:val="20"/>
                <w:szCs w:val="20"/>
              </w:rPr>
              <w:t>Julia PARDON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durée 1H30 </w:t>
            </w:r>
          </w:p>
          <w:p w14:paraId="1C9ACB39" w14:textId="77777777" w:rsidR="0013352D" w:rsidRPr="003C613B" w:rsidRDefault="0013352D" w:rsidP="0013352D">
            <w:pPr>
              <w:spacing w:after="119" w:line="230" w:lineRule="auto"/>
              <w:ind w:left="708" w:right="900"/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« Savoir appréhender les différents types de profils psychologiques rencontrés principalement dans l’accompagnement. (ex : sensibilité exacerbée, travailleur hyperactif) » </w:t>
            </w:r>
          </w:p>
          <w:p w14:paraId="7972FB15" w14:textId="25D3CBF2" w:rsidR="0013352D" w:rsidRPr="003C613B" w:rsidRDefault="0013352D" w:rsidP="0013352D">
            <w:pPr>
              <w:spacing w:after="82"/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Visio-conférence avec Julia PARDON durée 1H30 </w:t>
            </w:r>
          </w:p>
          <w:p w14:paraId="4B17495E" w14:textId="77777777" w:rsidR="0013352D" w:rsidRPr="003C613B" w:rsidRDefault="0013352D" w:rsidP="0013352D">
            <w:pPr>
              <w:spacing w:after="85"/>
              <w:ind w:left="718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Accompagnement à la réalisation du dossier </w:t>
            </w:r>
          </w:p>
          <w:p w14:paraId="6B8B54A2" w14:textId="7D9D1B63" w:rsidR="00B6264C" w:rsidRPr="003C613B" w:rsidRDefault="0013352D" w:rsidP="009348DB">
            <w:pPr>
              <w:spacing w:after="91"/>
              <w:ind w:left="-5" w:right="891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 xml:space="preserve">Outil : </w:t>
            </w:r>
            <w:r w:rsidR="009348DB">
              <w:rPr>
                <w:rFonts w:cstheme="minorHAnsi"/>
                <w:color w:val="808080" w:themeColor="background1" w:themeShade="80"/>
                <w:sz w:val="20"/>
                <w:szCs w:val="20"/>
              </w:rPr>
              <w:t>Teams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. Les stagiaires doivent disposer d’un support (téléphone, tablette ou ordinateur) et d’une connexion internet </w:t>
            </w:r>
          </w:p>
        </w:tc>
      </w:tr>
      <w:tr w:rsidR="003C613B" w:rsidRPr="003C613B" w14:paraId="0DDDB4E6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791C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lastRenderedPageBreak/>
              <w:t>Modalités pédagogiques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A1683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>Moyens pédagogiques :</w:t>
            </w:r>
          </w:p>
          <w:p w14:paraId="3A3E9CCC" w14:textId="77777777" w:rsidR="00B6264C" w:rsidRPr="003C613B" w:rsidRDefault="00B6264C" w:rsidP="00ED4559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Exercices pratiques oraux et écrits</w:t>
            </w:r>
          </w:p>
          <w:p w14:paraId="0F120598" w14:textId="77777777" w:rsidR="00B6264C" w:rsidRPr="003C613B" w:rsidRDefault="00B6264C" w:rsidP="00ED4559">
            <w:pPr>
              <w:pStyle w:val="Paragraphedeliste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Support pédagogique</w:t>
            </w:r>
          </w:p>
          <w:p w14:paraId="416D56A2" w14:textId="27BD39BE" w:rsidR="00B6264C" w:rsidRPr="003C613B" w:rsidRDefault="00B6264C" w:rsidP="00ED4559">
            <w:pPr>
              <w:pStyle w:val="Paragraphedeliste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Ateliers pratiques </w:t>
            </w:r>
          </w:p>
          <w:p w14:paraId="1AA16A75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</w:p>
          <w:p w14:paraId="3D7DC9AB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 xml:space="preserve">Pédagogies : </w:t>
            </w:r>
          </w:p>
          <w:p w14:paraId="1DAE83AF" w14:textId="77777777" w:rsidR="00B6264C" w:rsidRPr="003C613B" w:rsidRDefault="00B6264C" w:rsidP="00ED4559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Active</w:t>
            </w:r>
          </w:p>
          <w:p w14:paraId="4AFE8CE4" w14:textId="77777777" w:rsidR="00B6264C" w:rsidRPr="003C613B" w:rsidRDefault="00B6264C" w:rsidP="00ED4559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Interrogative</w:t>
            </w:r>
          </w:p>
          <w:p w14:paraId="226FE923" w14:textId="77777777" w:rsidR="00B6264C" w:rsidRPr="003C613B" w:rsidRDefault="00B6264C" w:rsidP="00ED4559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Participative</w:t>
            </w:r>
          </w:p>
          <w:p w14:paraId="3A4FA32E" w14:textId="73CAA116" w:rsidR="00B6264C" w:rsidRPr="003C613B" w:rsidRDefault="00B6264C" w:rsidP="00B6264C">
            <w:pPr>
              <w:pStyle w:val="Paragraphedeliste"/>
              <w:tabs>
                <w:tab w:val="left" w:pos="3080"/>
              </w:tabs>
              <w:autoSpaceDE w:val="0"/>
              <w:autoSpaceDN w:val="0"/>
              <w:adjustRightInd w:val="0"/>
              <w:ind w:left="172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ab/>
            </w:r>
          </w:p>
          <w:p w14:paraId="1C33EFC8" w14:textId="77777777" w:rsidR="00B6264C" w:rsidRPr="003C613B" w:rsidRDefault="00B6264C" w:rsidP="000258B2">
            <w:pPr>
              <w:autoSpaceDE w:val="0"/>
              <w:autoSpaceDN w:val="0"/>
              <w:adjustRightInd w:val="0"/>
              <w:ind w:left="-46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>Modalités :</w:t>
            </w:r>
          </w:p>
          <w:p w14:paraId="0F829DDB" w14:textId="516AFF29" w:rsidR="00B6264C" w:rsidRPr="003C613B" w:rsidRDefault="00B6264C" w:rsidP="00ED4559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Présentiel</w:t>
            </w:r>
            <w:r w:rsidR="009348D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 xml:space="preserve"> et visio-conférence</w:t>
            </w:r>
          </w:p>
          <w:p w14:paraId="20EE9801" w14:textId="77777777" w:rsidR="00B6264C" w:rsidRPr="003C613B" w:rsidRDefault="00B6264C" w:rsidP="00ED4559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Point en amont de la formation avec restitution du besoin client.</w:t>
            </w:r>
          </w:p>
          <w:p w14:paraId="7C4A0FBD" w14:textId="77777777" w:rsidR="00B6264C" w:rsidRDefault="00B6264C" w:rsidP="00ED4559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Point en fin de journée de formation, recueil des impressions.</w:t>
            </w:r>
          </w:p>
          <w:p w14:paraId="34FAA35E" w14:textId="0E5A21AC" w:rsidR="00875132" w:rsidRPr="003C613B" w:rsidRDefault="00875132" w:rsidP="00ED4559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 xml:space="preserve">Evaluation à </w:t>
            </w:r>
            <w:r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froid</w:t>
            </w:r>
            <w:r w:rsidRPr="003C613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 xml:space="preserve"> en fin de formation avec la réalisation d’un </w:t>
            </w:r>
            <w:r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mémoire d’accompagnement de 2 cavaliers à rendre 2 mois après la partie présentiel,</w:t>
            </w:r>
            <w:r w:rsidRPr="003C613B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 xml:space="preserve"> débriefing sur l’écart éventuel, formalisation d’une régulation sur les points soulevés.</w:t>
            </w:r>
          </w:p>
          <w:p w14:paraId="404ABA66" w14:textId="62A55A97" w:rsidR="00B6264C" w:rsidRPr="003C613B" w:rsidRDefault="00B6264C" w:rsidP="003C63A2">
            <w:pPr>
              <w:pStyle w:val="Paragraphedeliste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3C613B" w:rsidRPr="003C613B" w14:paraId="1D1A9903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86DE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Moyens d’encadrement de la formation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A5AC" w14:textId="77777777" w:rsidR="00B6264C" w:rsidRPr="003C613B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L’OF s’engage à adapter chaque formation aux besoins réels du stagiaire. L’animation est basée sur une pédagogie active, avec des exercices pratiques et personnalisés qui permet l'ancrage en temps réel.</w:t>
            </w:r>
          </w:p>
          <w:p w14:paraId="2593AC13" w14:textId="77777777" w:rsidR="00B6264C" w:rsidRPr="003C613B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Cette animation s’appuie sur une alternance d’exposés théoriques et pratiques.</w:t>
            </w:r>
          </w:p>
          <w:p w14:paraId="2D3D20A8" w14:textId="77777777" w:rsidR="00B6264C" w:rsidRPr="003C613B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Support de cours délivré à chaque participant. Travaux pratiques.</w:t>
            </w:r>
          </w:p>
        </w:tc>
      </w:tr>
      <w:tr w:rsidR="003C613B" w:rsidRPr="003C613B" w14:paraId="55B7C071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29C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Durée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AF32" w14:textId="34BF3991" w:rsidR="002832F6" w:rsidRPr="002832F6" w:rsidRDefault="002832F6" w:rsidP="002832F6">
            <w:pPr>
              <w:ind w:left="-5" w:right="850"/>
              <w:rPr>
                <w:color w:val="808080" w:themeColor="background1" w:themeShade="80"/>
                <w:sz w:val="20"/>
                <w:szCs w:val="20"/>
              </w:rPr>
            </w:pPr>
            <w:r w:rsidRPr="002832F6">
              <w:rPr>
                <w:color w:val="808080" w:themeColor="background1" w:themeShade="80"/>
                <w:sz w:val="20"/>
                <w:szCs w:val="20"/>
              </w:rPr>
              <w:t xml:space="preserve">38h : 7h/jour entre 9h et 18h sur 5 journées en présentiel + 3h en visio-conférence </w:t>
            </w:r>
          </w:p>
        </w:tc>
      </w:tr>
      <w:tr w:rsidR="003C613B" w:rsidRPr="003C613B" w14:paraId="3F91FE22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172A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Tarifs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8AE3" w14:textId="65ED2707" w:rsidR="00B6264C" w:rsidRPr="00C61AB6" w:rsidRDefault="00BD6FF7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>1</w:t>
            </w:r>
            <w:r w:rsidR="003378CE">
              <w:rPr>
                <w:rFonts w:cstheme="minorHAnsi"/>
                <w:color w:val="808080" w:themeColor="background1" w:themeShade="80"/>
                <w:sz w:val="20"/>
                <w:szCs w:val="20"/>
              </w:rPr>
              <w:t>4</w:t>
            </w:r>
            <w:r w:rsidR="00FF403E" w:rsidRP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>9</w:t>
            </w:r>
            <w:r w:rsidRP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0€ NET </w:t>
            </w:r>
            <w:r w:rsidR="00B6264C" w:rsidRP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>/ personne</w:t>
            </w:r>
            <w:r w:rsidRP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- TVA non applicable – art 2</w:t>
            </w:r>
            <w:r w:rsidR="00875132">
              <w:rPr>
                <w:rFonts w:cstheme="minorHAnsi"/>
                <w:color w:val="808080" w:themeColor="background1" w:themeShade="80"/>
                <w:sz w:val="20"/>
                <w:szCs w:val="20"/>
              </w:rPr>
              <w:t>61.4.4 a</w:t>
            </w:r>
            <w:r w:rsidR="00C61AB6" w:rsidRP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du</w:t>
            </w:r>
            <w:r w:rsidR="00C61AB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CGI</w:t>
            </w:r>
          </w:p>
        </w:tc>
      </w:tr>
      <w:tr w:rsidR="003C613B" w:rsidRPr="003C613B" w14:paraId="052D8AAE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25C2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Accessibilité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6149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noProof/>
                <w:color w:val="808080" w:themeColor="background1" w:themeShade="80"/>
                <w:sz w:val="20"/>
                <w:szCs w:val="20"/>
              </w:rPr>
              <w:drawing>
                <wp:anchor distT="0" distB="0" distL="114300" distR="114300" simplePos="0" relativeHeight="251658752" behindDoc="1" locked="0" layoutInCell="1" allowOverlap="1" wp14:anchorId="4BD2A22F" wp14:editId="6AA4BE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1328821457" name="Image 132882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L’OF est totalement accessible aux personnes en situations d’handicap</w:t>
            </w:r>
          </w:p>
          <w:p w14:paraId="2CE9173F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Nos intervenants savent adapter leurs méthodologies pédagogiques en fonction des différentes situations d’handicap </w:t>
            </w:r>
          </w:p>
        </w:tc>
      </w:tr>
      <w:tr w:rsidR="003C613B" w:rsidRPr="00FD53EC" w14:paraId="63B6BD57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F0EE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Responsable de l’action,</w:t>
            </w:r>
          </w:p>
          <w:p w14:paraId="6080AB62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Contact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AF09" w14:textId="77777777" w:rsidR="00B6264C" w:rsidRPr="003C613B" w:rsidRDefault="00B6264C" w:rsidP="000258B2">
            <w:pPr>
              <w:autoSpaceDE w:val="0"/>
              <w:autoSpaceDN w:val="0"/>
              <w:adjustRightInd w:val="0"/>
              <w:rPr>
                <w:rFonts w:cstheme="minorHAnsi"/>
                <w:color w:val="808080" w:themeColor="background1" w:themeShade="80"/>
                <w:sz w:val="20"/>
                <w:szCs w:val="20"/>
                <w:lang w:val="it-IT"/>
              </w:rPr>
            </w:pPr>
            <w:r w:rsidRPr="003C613B">
              <w:rPr>
                <w:rFonts w:eastAsiaTheme="minorHAnsi" w:cstheme="minorHAnsi"/>
                <w:color w:val="808080" w:themeColor="background1" w:themeShade="80"/>
                <w:sz w:val="20"/>
                <w:szCs w:val="20"/>
                <w:lang w:val="it-IT"/>
              </w:rPr>
              <w:t>Julia PARDON 06.22.94.13.56. julia.pardon.hypnose@gmail.com</w:t>
            </w:r>
          </w:p>
        </w:tc>
      </w:tr>
      <w:tr w:rsidR="003C613B" w:rsidRPr="003C613B" w14:paraId="135958E0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A0F9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t>Formatrice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8AB0" w14:textId="77777777" w:rsidR="00BD6FF7" w:rsidRPr="003C613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Julia PARDON :</w:t>
            </w:r>
          </w:p>
          <w:p w14:paraId="6E12E9D1" w14:textId="429FD476" w:rsidR="00BD6FF7" w:rsidRPr="003C613B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Maître praticien en hypnose, Fondatrice Equ’hypnose, Préparateur mental.</w:t>
            </w:r>
          </w:p>
          <w:p w14:paraId="7C3EE162" w14:textId="03088E53" w:rsidR="00B6264C" w:rsidRPr="003C613B" w:rsidRDefault="00BD6FF7" w:rsidP="00190DA0">
            <w:pPr>
              <w:spacing w:line="276" w:lineRule="auto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>Ancienne professionnelle du milieu du cheval.</w:t>
            </w:r>
          </w:p>
        </w:tc>
      </w:tr>
      <w:tr w:rsidR="003C613B" w:rsidRPr="003C613B" w14:paraId="017049FA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4EFB" w14:textId="77777777" w:rsidR="00B6264C" w:rsidRPr="003C613B" w:rsidRDefault="00B6264C" w:rsidP="000258B2">
            <w:pPr>
              <w:jc w:val="center"/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b/>
                <w:color w:val="808080" w:themeColor="background1" w:themeShade="80"/>
                <w:sz w:val="20"/>
                <w:szCs w:val="20"/>
              </w:rPr>
              <w:lastRenderedPageBreak/>
              <w:t>Evaluation de l’action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C3B1" w14:textId="77777777" w:rsidR="002E49E3" w:rsidRPr="003C613B" w:rsidRDefault="002E49E3" w:rsidP="002E49E3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Attestation de fin de formation remise après rendu du mémoire sous les 2 mois suivant la formation </w:t>
            </w:r>
          </w:p>
          <w:p w14:paraId="6DFE1C50" w14:textId="4A8E8470" w:rsidR="002E49E3" w:rsidRPr="003C613B" w:rsidRDefault="002E49E3" w:rsidP="002E49E3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Mémoire à remettre au plus tard </w:t>
            </w:r>
            <w:r w:rsidR="005636A3">
              <w:rPr>
                <w:rFonts w:cstheme="minorHAnsi"/>
                <w:color w:val="808080" w:themeColor="background1" w:themeShade="80"/>
                <w:sz w:val="20"/>
                <w:szCs w:val="20"/>
              </w:rPr>
              <w:t>2 mois après la date de fin de formation présentiel</w:t>
            </w:r>
            <w:r w:rsidR="00ED4559">
              <w:rPr>
                <w:rFonts w:cstheme="minorHAnsi"/>
                <w:color w:val="808080" w:themeColor="background1" w:themeShade="80"/>
                <w:sz w:val="20"/>
                <w:szCs w:val="20"/>
              </w:rPr>
              <w:t>le.</w:t>
            </w: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58098CED" w14:textId="61765C45" w:rsidR="002E49E3" w:rsidRPr="003C613B" w:rsidRDefault="002E49E3" w:rsidP="00ED4559">
            <w:pPr>
              <w:ind w:left="-5" w:right="85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3C613B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Evaluation du mémoire par Julia PARDON </w:t>
            </w:r>
          </w:p>
        </w:tc>
      </w:tr>
    </w:tbl>
    <w:p w14:paraId="5C6A32C2" w14:textId="77777777" w:rsidR="00685B4E" w:rsidRPr="003C613B" w:rsidRDefault="00685B4E" w:rsidP="002955AB">
      <w:pPr>
        <w:rPr>
          <w:rFonts w:cstheme="minorHAnsi"/>
          <w:noProof/>
          <w:color w:val="808080" w:themeColor="background1" w:themeShade="80"/>
          <w:sz w:val="20"/>
          <w:szCs w:val="20"/>
        </w:rPr>
      </w:pPr>
    </w:p>
    <w:sectPr w:rsidR="00685B4E" w:rsidRPr="003C613B" w:rsidSect="0024591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8C08B" w14:textId="77777777" w:rsidR="00245917" w:rsidRDefault="00245917" w:rsidP="005A20E2">
      <w:pPr>
        <w:spacing w:after="0"/>
      </w:pPr>
      <w:r>
        <w:separator/>
      </w:r>
    </w:p>
    <w:p w14:paraId="282F6545" w14:textId="77777777" w:rsidR="00245917" w:rsidRDefault="00245917"/>
    <w:p w14:paraId="3D4CDA90" w14:textId="77777777" w:rsidR="00245917" w:rsidRDefault="00245917" w:rsidP="009B4773"/>
    <w:p w14:paraId="48699FA0" w14:textId="77777777" w:rsidR="00245917" w:rsidRDefault="00245917" w:rsidP="00513832"/>
  </w:endnote>
  <w:endnote w:type="continuationSeparator" w:id="0">
    <w:p w14:paraId="682C3142" w14:textId="77777777" w:rsidR="00245917" w:rsidRDefault="00245917" w:rsidP="005A20E2">
      <w:pPr>
        <w:spacing w:after="0"/>
      </w:pPr>
      <w:r>
        <w:continuationSeparator/>
      </w:r>
    </w:p>
    <w:p w14:paraId="026AA2F2" w14:textId="77777777" w:rsidR="00245917" w:rsidRDefault="00245917"/>
    <w:p w14:paraId="4FF9DBF4" w14:textId="77777777" w:rsidR="00245917" w:rsidRDefault="00245917" w:rsidP="009B4773"/>
    <w:p w14:paraId="3F7808C5" w14:textId="77777777" w:rsidR="00245917" w:rsidRDefault="00245917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A0397" w14:textId="77777777" w:rsidR="00B6264C" w:rsidRPr="002D1850" w:rsidRDefault="00B6264C" w:rsidP="00B6264C">
    <w:pPr>
      <w:pStyle w:val="Pieddepage"/>
      <w:jc w:val="center"/>
      <w:rPr>
        <w:color w:val="C00000"/>
        <w:sz w:val="16"/>
        <w:szCs w:val="16"/>
      </w:rPr>
    </w:pPr>
    <w:r w:rsidRPr="002D1850">
      <w:rPr>
        <w:color w:val="C00000"/>
        <w:sz w:val="16"/>
        <w:szCs w:val="16"/>
      </w:rPr>
      <w:t>SAS EQU’HYPNOSE – LE BOIS DE LA BRICAUDERIE 49170 SAVENNIERES – 0622941356 – JULIA.PARDON.HYPNOSE@GMAIL.COM – WWW.EQUHYPNOSE.COM N° SIRET 913 653 655 00039 - N°NDA 52490434649</w:t>
    </w:r>
  </w:p>
  <w:p w14:paraId="4BB44329" w14:textId="77777777" w:rsidR="00B57756" w:rsidRPr="002D1850" w:rsidRDefault="00B57756" w:rsidP="003639D2">
    <w:pPr>
      <w:pStyle w:val="Pieddepage"/>
      <w:rPr>
        <w:noProof/>
        <w:color w:val="C00000"/>
      </w:rPr>
    </w:pPr>
    <w:r w:rsidRPr="002D1850">
      <w:rPr>
        <w:noProof/>
        <w:color w:val="C00000"/>
        <w:lang w:bidi="fr-FR"/>
      </w:rPr>
      <w:tab/>
    </w:r>
    <w:r w:rsidRPr="002D1850">
      <w:rPr>
        <w:noProof/>
        <w:color w:val="C00000"/>
        <w:lang w:bidi="fr-FR"/>
      </w:rPr>
      <w:fldChar w:fldCharType="begin"/>
    </w:r>
    <w:r w:rsidRPr="002D1850">
      <w:rPr>
        <w:noProof/>
        <w:color w:val="C00000"/>
        <w:lang w:bidi="fr-FR"/>
      </w:rPr>
      <w:instrText xml:space="preserve"> PAGE   \* MERGEFORMAT </w:instrText>
    </w:r>
    <w:r w:rsidRPr="002D1850">
      <w:rPr>
        <w:noProof/>
        <w:color w:val="C00000"/>
        <w:lang w:bidi="fr-FR"/>
      </w:rPr>
      <w:fldChar w:fldCharType="separate"/>
    </w:r>
    <w:r w:rsidR="00C92EF3" w:rsidRPr="002D1850">
      <w:rPr>
        <w:noProof/>
        <w:color w:val="C00000"/>
        <w:lang w:bidi="fr-FR"/>
      </w:rPr>
      <w:t>5</w:t>
    </w:r>
    <w:r w:rsidRPr="002D1850">
      <w:rPr>
        <w:noProof/>
        <w:color w:val="C00000"/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B7CF6" w14:textId="77777777" w:rsidR="00B6264C" w:rsidRPr="002D1850" w:rsidRDefault="00B6264C" w:rsidP="00B6264C">
    <w:pPr>
      <w:pStyle w:val="Pieddepage"/>
      <w:jc w:val="center"/>
      <w:rPr>
        <w:color w:val="C00000"/>
        <w:sz w:val="16"/>
        <w:szCs w:val="16"/>
      </w:rPr>
    </w:pPr>
    <w:r w:rsidRPr="002D1850">
      <w:rPr>
        <w:color w:val="C00000"/>
        <w:sz w:val="16"/>
        <w:szCs w:val="16"/>
      </w:rPr>
      <w:t>SAS EQU’HYPNOSE – LE BOIS DE LA BRICAUDERIE 49170 SAVENNIERES – 0622941356 – JULIA.PARDON.HYPNOSE@GMAIL.COM – WWW.EQUHYPNOSE.COM N° SIRET 913 653 655 00039 - N°NDA 52490434649</w:t>
    </w:r>
  </w:p>
  <w:p w14:paraId="59AE1392" w14:textId="77777777" w:rsidR="005854DB" w:rsidRPr="00F8411A" w:rsidRDefault="005854DB" w:rsidP="005854DB">
    <w:pPr>
      <w:pStyle w:val="Pieddepage"/>
      <w:rPr>
        <w:noProof/>
      </w:rPr>
    </w:pPr>
    <w:r w:rsidRPr="00F8411A">
      <w:rPr>
        <w:noProof/>
        <w:lang w:bidi="fr-FR"/>
      </w:rPr>
      <w:tab/>
    </w:r>
    <w:r w:rsidRPr="00F8411A">
      <w:rPr>
        <w:noProof/>
        <w:lang w:bidi="fr-FR"/>
      </w:rPr>
      <w:fldChar w:fldCharType="begin"/>
    </w:r>
    <w:r w:rsidRPr="00F8411A">
      <w:rPr>
        <w:noProof/>
        <w:lang w:bidi="fr-FR"/>
      </w:rPr>
      <w:instrText xml:space="preserve"> PAGE   \* MERGEFORMAT </w:instrText>
    </w:r>
    <w:r w:rsidRPr="00F8411A">
      <w:rPr>
        <w:noProof/>
        <w:lang w:bidi="fr-FR"/>
      </w:rPr>
      <w:fldChar w:fldCharType="separate"/>
    </w:r>
    <w:r w:rsidR="00C92EF3">
      <w:rPr>
        <w:noProof/>
        <w:lang w:bidi="fr-FR"/>
      </w:rPr>
      <w:t>1</w:t>
    </w:r>
    <w:r w:rsidRPr="00F8411A"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5CC45" w14:textId="77777777" w:rsidR="00245917" w:rsidRDefault="00245917" w:rsidP="005A20E2">
      <w:pPr>
        <w:spacing w:after="0"/>
      </w:pPr>
      <w:r>
        <w:separator/>
      </w:r>
    </w:p>
    <w:p w14:paraId="254A6F13" w14:textId="77777777" w:rsidR="00245917" w:rsidRDefault="00245917"/>
    <w:p w14:paraId="3393F70E" w14:textId="77777777" w:rsidR="00245917" w:rsidRDefault="00245917" w:rsidP="009B4773"/>
    <w:p w14:paraId="4E79B50B" w14:textId="77777777" w:rsidR="00245917" w:rsidRDefault="00245917" w:rsidP="00513832"/>
  </w:footnote>
  <w:footnote w:type="continuationSeparator" w:id="0">
    <w:p w14:paraId="19BA6092" w14:textId="77777777" w:rsidR="00245917" w:rsidRDefault="00245917" w:rsidP="005A20E2">
      <w:pPr>
        <w:spacing w:after="0"/>
      </w:pPr>
      <w:r>
        <w:continuationSeparator/>
      </w:r>
    </w:p>
    <w:p w14:paraId="1E178C7F" w14:textId="77777777" w:rsidR="00245917" w:rsidRDefault="00245917"/>
    <w:p w14:paraId="0875943F" w14:textId="77777777" w:rsidR="00245917" w:rsidRDefault="00245917" w:rsidP="009B4773"/>
    <w:p w14:paraId="21C4D987" w14:textId="77777777" w:rsidR="00245917" w:rsidRDefault="00245917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554C8" w14:textId="69A731B9" w:rsidR="003639D2" w:rsidRPr="003639D2" w:rsidRDefault="00875132" w:rsidP="003639D2">
    <w:pPr>
      <w:pStyle w:val="En-tte1"/>
      <w:rPr>
        <w:noProof/>
      </w:rPr>
    </w:pPr>
    <w:sdt>
      <w:sdtPr>
        <w:rPr>
          <w:noProof/>
          <w:color w:val="C00000"/>
        </w:rPr>
        <w:alias w:val="Titre"/>
        <w:tag w:val=""/>
        <w:id w:val="-611985797"/>
        <w:placeholder>
          <w:docPart w:val="FC931A0CEDAC4580BED912AA9D00740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B6264C" w:rsidRPr="002D1850">
          <w:rPr>
            <w:noProof/>
            <w:color w:val="C00000"/>
          </w:rPr>
          <w:t>ACADEMIE EQU’HYPNOSE</w:t>
        </w:r>
      </w:sdtContent>
    </w:sdt>
  </w:p>
  <w:p w14:paraId="74C234A0" w14:textId="2B48D66F" w:rsidR="005854DB" w:rsidRPr="005854DB" w:rsidRDefault="00875132" w:rsidP="003D6AFD">
    <w:pPr>
      <w:pStyle w:val="En-tte"/>
      <w:rPr>
        <w:noProof/>
      </w:rPr>
    </w:pPr>
    <w:sdt>
      <w:sdtPr>
        <w:rPr>
          <w:noProof/>
        </w:rPr>
        <w:alias w:val="Sous-titr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4D4A22">
          <w:rPr>
            <w:noProof/>
          </w:rPr>
          <w:t>Devenez Préparateur mental du cavalier</w:t>
        </w:r>
      </w:sdtContent>
    </w:sdt>
    <w:r w:rsidR="003D6AFD" w:rsidRPr="003D6AFD">
      <w:rPr>
        <w:noProof/>
        <w:lang w:bidi="fr-FR"/>
      </w:rPr>
      <w:t xml:space="preserve"> </w:t>
    </w:r>
    <w:r w:rsidR="005854DB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59776" behindDoc="1" locked="0" layoutInCell="1" allowOverlap="1" wp14:anchorId="381D4BA6" wp14:editId="56EBF6B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2FAD6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D4BA6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alt="&quot;&quot;" style="position:absolute;margin-left:0;margin-top:0;width:11in;height:90pt;z-index:-2516567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0F62FAD6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A9660" w14:textId="22D5AED2" w:rsidR="005854DB" w:rsidRDefault="005C7E0C" w:rsidP="002D1850">
    <w:pPr>
      <w:pStyle w:val="En-tte"/>
      <w:tabs>
        <w:tab w:val="clear" w:pos="4844"/>
        <w:tab w:val="clear" w:pos="9689"/>
        <w:tab w:val="right" w:pos="9746"/>
      </w:tabs>
      <w:spacing w:after="0"/>
    </w:pPr>
    <w:r>
      <w:rPr>
        <w:noProof/>
        <w:lang w:bidi="fr-FR"/>
      </w:rPr>
      <w:drawing>
        <wp:anchor distT="0" distB="0" distL="114300" distR="114300" simplePos="0" relativeHeight="251698176" behindDoc="1" locked="0" layoutInCell="1" allowOverlap="1" wp14:anchorId="3565D641" wp14:editId="443BB9F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 t="21390" r="-162" b="39744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85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B182B"/>
    <w:multiLevelType w:val="hybridMultilevel"/>
    <w:tmpl w:val="0E621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C3D11"/>
    <w:multiLevelType w:val="hybridMultilevel"/>
    <w:tmpl w:val="811C9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E57D6"/>
    <w:multiLevelType w:val="hybridMultilevel"/>
    <w:tmpl w:val="4FB8DE92"/>
    <w:lvl w:ilvl="0" w:tplc="C654216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F00C2"/>
    <w:multiLevelType w:val="hybridMultilevel"/>
    <w:tmpl w:val="93AE0AFA"/>
    <w:lvl w:ilvl="0" w:tplc="66A43D34">
      <w:start w:val="1"/>
      <w:numFmt w:val="bullet"/>
      <w:lvlText w:val="•"/>
      <w:lvlJc w:val="left"/>
      <w:pPr>
        <w:ind w:left="202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56A8DE6A">
      <w:start w:val="1"/>
      <w:numFmt w:val="bullet"/>
      <w:lvlText w:val="o"/>
      <w:lvlJc w:val="left"/>
      <w:pPr>
        <w:ind w:left="108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4C12CF4E">
      <w:start w:val="1"/>
      <w:numFmt w:val="bullet"/>
      <w:lvlText w:val="▪"/>
      <w:lvlJc w:val="left"/>
      <w:pPr>
        <w:ind w:left="180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6565250">
      <w:start w:val="1"/>
      <w:numFmt w:val="bullet"/>
      <w:lvlText w:val="•"/>
      <w:lvlJc w:val="left"/>
      <w:pPr>
        <w:ind w:left="252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A684E6A">
      <w:start w:val="1"/>
      <w:numFmt w:val="bullet"/>
      <w:lvlText w:val="o"/>
      <w:lvlJc w:val="left"/>
      <w:pPr>
        <w:ind w:left="324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BDADE5E">
      <w:start w:val="1"/>
      <w:numFmt w:val="bullet"/>
      <w:lvlText w:val="▪"/>
      <w:lvlJc w:val="left"/>
      <w:pPr>
        <w:ind w:left="396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C06ABF2">
      <w:start w:val="1"/>
      <w:numFmt w:val="bullet"/>
      <w:lvlText w:val="•"/>
      <w:lvlJc w:val="left"/>
      <w:pPr>
        <w:ind w:left="468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0D6069DE">
      <w:start w:val="1"/>
      <w:numFmt w:val="bullet"/>
      <w:lvlText w:val="o"/>
      <w:lvlJc w:val="left"/>
      <w:pPr>
        <w:ind w:left="540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D7740130">
      <w:start w:val="1"/>
      <w:numFmt w:val="bullet"/>
      <w:lvlText w:val="▪"/>
      <w:lvlJc w:val="left"/>
      <w:pPr>
        <w:ind w:left="612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664E04AC"/>
    <w:multiLevelType w:val="hybridMultilevel"/>
    <w:tmpl w:val="CB9A5850"/>
    <w:lvl w:ilvl="0" w:tplc="4AA29524">
      <w:start w:val="1"/>
      <w:numFmt w:val="bullet"/>
      <w:lvlText w:val="-"/>
      <w:lvlJc w:val="left"/>
      <w:pPr>
        <w:ind w:left="72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C288446">
      <w:start w:val="1"/>
      <w:numFmt w:val="bullet"/>
      <w:lvlText w:val="o"/>
      <w:lvlJc w:val="left"/>
      <w:pPr>
        <w:ind w:left="144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0F047D0">
      <w:start w:val="1"/>
      <w:numFmt w:val="bullet"/>
      <w:lvlText w:val="▪"/>
      <w:lvlJc w:val="left"/>
      <w:pPr>
        <w:ind w:left="216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AC0ECE8">
      <w:start w:val="1"/>
      <w:numFmt w:val="bullet"/>
      <w:lvlText w:val="•"/>
      <w:lvlJc w:val="left"/>
      <w:pPr>
        <w:ind w:left="288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3D09A64">
      <w:start w:val="1"/>
      <w:numFmt w:val="bullet"/>
      <w:lvlText w:val="o"/>
      <w:lvlJc w:val="left"/>
      <w:pPr>
        <w:ind w:left="360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3C00B14">
      <w:start w:val="1"/>
      <w:numFmt w:val="bullet"/>
      <w:lvlText w:val="▪"/>
      <w:lvlJc w:val="left"/>
      <w:pPr>
        <w:ind w:left="432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DE243D6">
      <w:start w:val="1"/>
      <w:numFmt w:val="bullet"/>
      <w:lvlText w:val="•"/>
      <w:lvlJc w:val="left"/>
      <w:pPr>
        <w:ind w:left="504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BE264F96">
      <w:start w:val="1"/>
      <w:numFmt w:val="bullet"/>
      <w:lvlText w:val="o"/>
      <w:lvlJc w:val="left"/>
      <w:pPr>
        <w:ind w:left="576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1BCE8EC">
      <w:start w:val="1"/>
      <w:numFmt w:val="bullet"/>
      <w:lvlText w:val="▪"/>
      <w:lvlJc w:val="left"/>
      <w:pPr>
        <w:ind w:left="6480" w:firstLine="0"/>
      </w:pPr>
      <w:rPr>
        <w:rFonts w:ascii="Lucida Bright" w:eastAsia="Lucida Bright" w:hAnsi="Lucida Bright" w:cs="Lucida Brigh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702781379">
    <w:abstractNumId w:val="3"/>
  </w:num>
  <w:num w:numId="2" w16cid:durableId="895317446">
    <w:abstractNumId w:val="4"/>
  </w:num>
  <w:num w:numId="3" w16cid:durableId="1256326299">
    <w:abstractNumId w:val="2"/>
  </w:num>
  <w:num w:numId="4" w16cid:durableId="2114400781">
    <w:abstractNumId w:val="6"/>
  </w:num>
  <w:num w:numId="5" w16cid:durableId="1051811132">
    <w:abstractNumId w:val="1"/>
  </w:num>
  <w:num w:numId="6" w16cid:durableId="778765506">
    <w:abstractNumId w:val="8"/>
  </w:num>
  <w:num w:numId="7" w16cid:durableId="1940336399">
    <w:abstractNumId w:val="0"/>
  </w:num>
  <w:num w:numId="8" w16cid:durableId="341710841">
    <w:abstractNumId w:val="7"/>
  </w:num>
  <w:num w:numId="9" w16cid:durableId="1839882042">
    <w:abstractNumId w:val="5"/>
  </w:num>
  <w:num w:numId="10" w16cid:durableId="1152258342">
    <w:abstractNumId w:val="9"/>
  </w:num>
  <w:num w:numId="11" w16cid:durableId="1031152708">
    <w:abstractNumId w:val="10"/>
  </w:num>
  <w:num w:numId="12" w16cid:durableId="1471089360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4C"/>
    <w:rsid w:val="0000092E"/>
    <w:rsid w:val="00012A83"/>
    <w:rsid w:val="00017C3C"/>
    <w:rsid w:val="00021F2E"/>
    <w:rsid w:val="00025E17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2151"/>
    <w:rsid w:val="000F47C0"/>
    <w:rsid w:val="001155CE"/>
    <w:rsid w:val="001225D9"/>
    <w:rsid w:val="0012403E"/>
    <w:rsid w:val="00124370"/>
    <w:rsid w:val="0013352D"/>
    <w:rsid w:val="00160392"/>
    <w:rsid w:val="00164319"/>
    <w:rsid w:val="00190DA0"/>
    <w:rsid w:val="001A2669"/>
    <w:rsid w:val="001A5429"/>
    <w:rsid w:val="001D1C22"/>
    <w:rsid w:val="001E11F1"/>
    <w:rsid w:val="001E1C5B"/>
    <w:rsid w:val="001E1E58"/>
    <w:rsid w:val="001E5AAD"/>
    <w:rsid w:val="00206719"/>
    <w:rsid w:val="00207A17"/>
    <w:rsid w:val="00240312"/>
    <w:rsid w:val="00245917"/>
    <w:rsid w:val="00247B17"/>
    <w:rsid w:val="00252E4A"/>
    <w:rsid w:val="002642A8"/>
    <w:rsid w:val="002832F6"/>
    <w:rsid w:val="00294DD8"/>
    <w:rsid w:val="002955AB"/>
    <w:rsid w:val="002A137B"/>
    <w:rsid w:val="002D1850"/>
    <w:rsid w:val="002E49E3"/>
    <w:rsid w:val="0031130D"/>
    <w:rsid w:val="00314A6F"/>
    <w:rsid w:val="00334394"/>
    <w:rsid w:val="003378CE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C613B"/>
    <w:rsid w:val="003C63A2"/>
    <w:rsid w:val="003D59A7"/>
    <w:rsid w:val="003D6AFD"/>
    <w:rsid w:val="003E78A7"/>
    <w:rsid w:val="003F0714"/>
    <w:rsid w:val="003F13B0"/>
    <w:rsid w:val="003F4038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4D4A22"/>
    <w:rsid w:val="004F0E1E"/>
    <w:rsid w:val="00513832"/>
    <w:rsid w:val="00526C37"/>
    <w:rsid w:val="00533047"/>
    <w:rsid w:val="00546F4C"/>
    <w:rsid w:val="005636A3"/>
    <w:rsid w:val="00567626"/>
    <w:rsid w:val="00577B45"/>
    <w:rsid w:val="00585251"/>
    <w:rsid w:val="005854DB"/>
    <w:rsid w:val="005919AF"/>
    <w:rsid w:val="005A20E2"/>
    <w:rsid w:val="005B6A1A"/>
    <w:rsid w:val="005C7E0C"/>
    <w:rsid w:val="005D2146"/>
    <w:rsid w:val="005F6388"/>
    <w:rsid w:val="006329E1"/>
    <w:rsid w:val="006339CD"/>
    <w:rsid w:val="00633E73"/>
    <w:rsid w:val="00640C17"/>
    <w:rsid w:val="00655308"/>
    <w:rsid w:val="00664450"/>
    <w:rsid w:val="00685B4E"/>
    <w:rsid w:val="006936EB"/>
    <w:rsid w:val="006B048A"/>
    <w:rsid w:val="006B06D7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B72C7"/>
    <w:rsid w:val="007C136F"/>
    <w:rsid w:val="007C5AF4"/>
    <w:rsid w:val="007D40E3"/>
    <w:rsid w:val="007D5767"/>
    <w:rsid w:val="007F793B"/>
    <w:rsid w:val="008131D8"/>
    <w:rsid w:val="00813EC8"/>
    <w:rsid w:val="00817F8C"/>
    <w:rsid w:val="0082491D"/>
    <w:rsid w:val="0083428B"/>
    <w:rsid w:val="00875132"/>
    <w:rsid w:val="00876F99"/>
    <w:rsid w:val="00877B03"/>
    <w:rsid w:val="008820B3"/>
    <w:rsid w:val="008858C4"/>
    <w:rsid w:val="00886169"/>
    <w:rsid w:val="0089410F"/>
    <w:rsid w:val="008965F6"/>
    <w:rsid w:val="008A2B5E"/>
    <w:rsid w:val="008D3386"/>
    <w:rsid w:val="008F704C"/>
    <w:rsid w:val="0090206C"/>
    <w:rsid w:val="00902998"/>
    <w:rsid w:val="009071AA"/>
    <w:rsid w:val="00912C1B"/>
    <w:rsid w:val="0092125E"/>
    <w:rsid w:val="00924319"/>
    <w:rsid w:val="009348DB"/>
    <w:rsid w:val="009355C2"/>
    <w:rsid w:val="00952A7A"/>
    <w:rsid w:val="00974BF8"/>
    <w:rsid w:val="009A3B33"/>
    <w:rsid w:val="009A40E4"/>
    <w:rsid w:val="009A45A0"/>
    <w:rsid w:val="009A7019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13EFC"/>
    <w:rsid w:val="00B26302"/>
    <w:rsid w:val="00B37B3B"/>
    <w:rsid w:val="00B44C47"/>
    <w:rsid w:val="00B55003"/>
    <w:rsid w:val="00B57756"/>
    <w:rsid w:val="00B57F4F"/>
    <w:rsid w:val="00B57FB3"/>
    <w:rsid w:val="00B6264C"/>
    <w:rsid w:val="00B74300"/>
    <w:rsid w:val="00B7636D"/>
    <w:rsid w:val="00B80CF1"/>
    <w:rsid w:val="00B9059B"/>
    <w:rsid w:val="00BA2A38"/>
    <w:rsid w:val="00BA31C4"/>
    <w:rsid w:val="00BB02E6"/>
    <w:rsid w:val="00BD0C60"/>
    <w:rsid w:val="00BD6FF7"/>
    <w:rsid w:val="00C17BCF"/>
    <w:rsid w:val="00C21886"/>
    <w:rsid w:val="00C26660"/>
    <w:rsid w:val="00C26B56"/>
    <w:rsid w:val="00C3246A"/>
    <w:rsid w:val="00C33736"/>
    <w:rsid w:val="00C61AB6"/>
    <w:rsid w:val="00C65564"/>
    <w:rsid w:val="00C92EF3"/>
    <w:rsid w:val="00CA61D8"/>
    <w:rsid w:val="00CD1D98"/>
    <w:rsid w:val="00CF1267"/>
    <w:rsid w:val="00D13200"/>
    <w:rsid w:val="00D22B7C"/>
    <w:rsid w:val="00D26769"/>
    <w:rsid w:val="00D27AF8"/>
    <w:rsid w:val="00D3028F"/>
    <w:rsid w:val="00D6456D"/>
    <w:rsid w:val="00D6543F"/>
    <w:rsid w:val="00D74E0C"/>
    <w:rsid w:val="00D8068C"/>
    <w:rsid w:val="00D94688"/>
    <w:rsid w:val="00DA2D18"/>
    <w:rsid w:val="00DA65A8"/>
    <w:rsid w:val="00DB5A2E"/>
    <w:rsid w:val="00DC0528"/>
    <w:rsid w:val="00DC1104"/>
    <w:rsid w:val="00DC7466"/>
    <w:rsid w:val="00DC7E1C"/>
    <w:rsid w:val="00DE65A2"/>
    <w:rsid w:val="00DF18C6"/>
    <w:rsid w:val="00DF2DCC"/>
    <w:rsid w:val="00E01D0E"/>
    <w:rsid w:val="00E16215"/>
    <w:rsid w:val="00E31650"/>
    <w:rsid w:val="00E35169"/>
    <w:rsid w:val="00E53724"/>
    <w:rsid w:val="00E552C8"/>
    <w:rsid w:val="00E673A3"/>
    <w:rsid w:val="00E75006"/>
    <w:rsid w:val="00E84350"/>
    <w:rsid w:val="00E85863"/>
    <w:rsid w:val="00E91AE4"/>
    <w:rsid w:val="00EA431D"/>
    <w:rsid w:val="00EC4BCD"/>
    <w:rsid w:val="00EC7EFC"/>
    <w:rsid w:val="00ED4559"/>
    <w:rsid w:val="00F217D3"/>
    <w:rsid w:val="00F26CCC"/>
    <w:rsid w:val="00F33F5E"/>
    <w:rsid w:val="00F60840"/>
    <w:rsid w:val="00F75B86"/>
    <w:rsid w:val="00F77933"/>
    <w:rsid w:val="00F8411A"/>
    <w:rsid w:val="00F84F6D"/>
    <w:rsid w:val="00FB1673"/>
    <w:rsid w:val="00FB315C"/>
    <w:rsid w:val="00FC1405"/>
    <w:rsid w:val="00FC6570"/>
    <w:rsid w:val="00FD53EC"/>
    <w:rsid w:val="00FF0913"/>
    <w:rsid w:val="00FF1303"/>
    <w:rsid w:val="00FF403E"/>
    <w:rsid w:val="00FF4A6E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6AB86A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300"/>
    <w:pPr>
      <w:spacing w:before="120" w:after="120" w:line="264" w:lineRule="auto"/>
    </w:pPr>
    <w:rPr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74300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C7E0C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B74300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paragraph" w:customStyle="1" w:styleId="En-tte1">
    <w:name w:val="En-tête 1"/>
    <w:basedOn w:val="Normal"/>
    <w:next w:val="Normal"/>
    <w:link w:val="CaractreEn-tt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reEn-tte1">
    <w:name w:val="Caractère En-tête 1"/>
    <w:basedOn w:val="Policepardfaut"/>
    <w:link w:val="En-tt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88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lia.pardon.hypnose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AppData\Roaming\Microsoft\Templates\Liste%20pour%20cr&#233;er%20sa%20petite%20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5998FCF725642E0AB07E37C795886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643964-BB7C-40C2-820A-999603AAAC5C}"/>
      </w:docPartPr>
      <w:docPartBody>
        <w:p w:rsidR="00160B49" w:rsidRDefault="00160B49">
          <w:pPr>
            <w:pStyle w:val="95998FCF725642E0AB07E37C7958867B"/>
          </w:pPr>
          <w:r w:rsidRPr="00B74300">
            <w:rPr>
              <w:noProof/>
              <w:lang w:bidi="fr-FR"/>
            </w:rPr>
            <w:t>AGENCE À DOMICILE</w:t>
          </w:r>
        </w:p>
      </w:docPartBody>
    </w:docPart>
    <w:docPart>
      <w:docPartPr>
        <w:name w:val="AC74DD4275F44DF592DAC313C1B295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5F1340-321C-431E-82B5-6D5D913B5082}"/>
      </w:docPartPr>
      <w:docPartBody>
        <w:p w:rsidR="00160B49" w:rsidRDefault="00160B49">
          <w:pPr>
            <w:pStyle w:val="AC74DD4275F44DF592DAC313C1B29598"/>
          </w:pPr>
          <w:r w:rsidRPr="00B74300">
            <w:rPr>
              <w:noProof/>
              <w:lang w:bidi="fr-FR"/>
            </w:rPr>
            <w:t>Liste de contrôle de démarrage</w:t>
          </w:r>
        </w:p>
      </w:docPartBody>
    </w:docPart>
    <w:docPart>
      <w:docPartPr>
        <w:name w:val="FC931A0CEDAC4580BED912AA9D0074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DF16E-462B-4AE1-A7C8-C93B6753B537}"/>
      </w:docPartPr>
      <w:docPartBody>
        <w:p w:rsidR="00160B49" w:rsidRDefault="00160B49">
          <w:pPr>
            <w:pStyle w:val="FC931A0CEDAC4580BED912AA9D007407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55"/>
    <w:rsid w:val="000E6836"/>
    <w:rsid w:val="00160B49"/>
    <w:rsid w:val="0075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5998FCF725642E0AB07E37C7958867B">
    <w:name w:val="95998FCF725642E0AB07E37C7958867B"/>
  </w:style>
  <w:style w:type="paragraph" w:customStyle="1" w:styleId="AC74DD4275F44DF592DAC313C1B29598">
    <w:name w:val="AC74DD4275F44DF592DAC313C1B29598"/>
  </w:style>
  <w:style w:type="paragraph" w:customStyle="1" w:styleId="FC931A0CEDAC4580BED912AA9D007407">
    <w:name w:val="FC931A0CEDAC4580BED912AA9D0074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CACE2E-A635-4BAF-9CB9-4DFFC14473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sa petite entreprise</Template>
  <TotalTime>0</TotalTime>
  <Pages>5</Pages>
  <Words>984</Words>
  <Characters>5415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EQU’HYPNOSE</dc:title>
  <dc:subject/>
  <dc:creator/>
  <cp:keywords/>
  <dc:description/>
  <cp:lastModifiedBy/>
  <cp:revision>1</cp:revision>
  <dcterms:created xsi:type="dcterms:W3CDTF">2024-03-08T10:15:00Z</dcterms:created>
  <dcterms:modified xsi:type="dcterms:W3CDTF">2024-03-28T17:02:00Z</dcterms:modified>
  <cp:contentStatus>Devenez Préparateur mental du cavalier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